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D4CDEC2" w14:textId="34310DAA" w:rsidR="00DB7460" w:rsidRPr="006560A3" w:rsidRDefault="006560A3" w:rsidP="00DB7460">
      <w:pPr>
        <w:jc w:val="center"/>
        <w:rPr>
          <w:bCs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6560A3">
        <w:rPr>
          <w:bCs/>
        </w:rPr>
        <w:t>Приложение №6</w:t>
      </w:r>
    </w:p>
    <w:tbl>
      <w:tblPr>
        <w:tblW w:w="9688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06"/>
        <w:gridCol w:w="5013"/>
        <w:gridCol w:w="1134"/>
        <w:gridCol w:w="1418"/>
        <w:gridCol w:w="1417"/>
      </w:tblGrid>
      <w:tr w:rsidR="00EC12B8" w:rsidRPr="003029BF" w14:paraId="68EED8E4" w14:textId="46FC6A2B" w:rsidTr="00D04DBE">
        <w:trPr>
          <w:trHeight w:val="1260"/>
        </w:trPr>
        <w:tc>
          <w:tcPr>
            <w:tcW w:w="968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135ED6" w14:textId="77777777" w:rsidR="00EC12B8" w:rsidRDefault="00EC12B8" w:rsidP="004078F7">
            <w:pPr>
              <w:jc w:val="center"/>
              <w:rPr>
                <w:b/>
                <w:bCs/>
                <w:color w:val="000000"/>
              </w:rPr>
            </w:pPr>
            <w:r w:rsidRPr="00EC12B8">
              <w:rPr>
                <w:b/>
                <w:bCs/>
                <w:color w:val="000000"/>
              </w:rPr>
              <w:t>Цены (тарифы) на электрическую энергию для населения и приравненных к нему категориям потребителей</w:t>
            </w:r>
          </w:p>
          <w:p w14:paraId="5C81D015" w14:textId="39D6FFD6" w:rsidR="00EC12B8" w:rsidRPr="003029BF" w:rsidRDefault="00EC12B8" w:rsidP="00FB4717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C12B8">
              <w:rPr>
                <w:b/>
                <w:bCs/>
                <w:color w:val="000000"/>
              </w:rPr>
              <w:t xml:space="preserve"> АО "Охинская ТЭЦ" на 202</w:t>
            </w:r>
            <w:r w:rsidR="00FB4717">
              <w:rPr>
                <w:b/>
                <w:bCs/>
                <w:color w:val="000000"/>
              </w:rPr>
              <w:t>7</w:t>
            </w:r>
            <w:r w:rsidRPr="00EC12B8">
              <w:rPr>
                <w:b/>
                <w:bCs/>
                <w:color w:val="000000"/>
              </w:rPr>
              <w:t xml:space="preserve"> год</w:t>
            </w:r>
          </w:p>
        </w:tc>
      </w:tr>
      <w:tr w:rsidR="00BC6468" w:rsidRPr="003029BF" w14:paraId="7D3692C7" w14:textId="7B189502" w:rsidTr="00BC6468">
        <w:trPr>
          <w:trHeight w:val="300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038AFB" w14:textId="77777777" w:rsidR="00BC6468" w:rsidRPr="003029BF" w:rsidRDefault="00BC6468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F78517" w14:textId="77777777" w:rsidR="00BC6468" w:rsidRPr="003029BF" w:rsidRDefault="00BC6468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Показатель (группы потребителей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B9AF41" w14:textId="77777777" w:rsidR="00BC6468" w:rsidRPr="003029BF" w:rsidRDefault="00BC6468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Единица измерения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76B1" w14:textId="7720FBF3" w:rsidR="00BC6468" w:rsidRPr="003029BF" w:rsidRDefault="00BC6468" w:rsidP="00DB746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Цена (тариф)</w:t>
            </w:r>
          </w:p>
        </w:tc>
      </w:tr>
      <w:tr w:rsidR="00BC6468" w:rsidRPr="003029BF" w14:paraId="6ABA9B40" w14:textId="60EB6600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A9DE72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78285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с разбивкой тарифа по ставкам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7109D" w14:textId="77777777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5513D" w14:textId="2057FC98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  <w:lang w:val="en-US"/>
              </w:rPr>
              <w:t xml:space="preserve">I </w:t>
            </w:r>
            <w:r w:rsidRPr="003029BF">
              <w:rPr>
                <w:color w:val="000000"/>
                <w:sz w:val="20"/>
                <w:szCs w:val="20"/>
              </w:rPr>
              <w:t>полугодие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41B4F806" w14:textId="6A8205F1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  <w:lang w:val="en-US"/>
              </w:rPr>
              <w:t>II</w:t>
            </w:r>
            <w:r w:rsidRPr="003029BF">
              <w:rPr>
                <w:color w:val="000000"/>
                <w:sz w:val="20"/>
                <w:szCs w:val="20"/>
              </w:rPr>
              <w:t xml:space="preserve"> полугодие</w:t>
            </w:r>
          </w:p>
        </w:tc>
      </w:tr>
      <w:tr w:rsidR="00BC6468" w:rsidRPr="003029BF" w14:paraId="746636A8" w14:textId="569BD8D8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E2DD77" w14:textId="77777777" w:rsidR="00BC6468" w:rsidRPr="003029BF" w:rsidRDefault="00BC6468" w:rsidP="00BC6468">
            <w:pPr>
              <w:rPr>
                <w:rFonts w:ascii="Calibri" w:hAnsi="Calibri" w:cs="Calibri"/>
                <w:color w:val="000000"/>
                <w:sz w:val="20"/>
                <w:szCs w:val="20"/>
              </w:rPr>
            </w:pPr>
            <w:r w:rsidRPr="003029BF">
              <w:rPr>
                <w:rFonts w:ascii="Calibri" w:hAnsi="Calibri" w:cs="Calibri"/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6D156" w14:textId="77777777" w:rsidR="00BC6468" w:rsidRPr="003029BF" w:rsidRDefault="00BC6468" w:rsidP="00BC6468">
            <w:pPr>
              <w:tabs>
                <w:tab w:val="left" w:pos="15152"/>
              </w:tabs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и дифференциацией по зонам суток)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A97F12" w14:textId="77777777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7CC389" w14:textId="77777777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AA811" w14:textId="77777777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</w:p>
        </w:tc>
      </w:tr>
      <w:tr w:rsidR="00BC6468" w:rsidRPr="003029BF" w14:paraId="6D3621DB" w14:textId="666E6698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BCDB6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1F6A33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3A1161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B96A77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2CDEE" w14:textId="1CB32B5E" w:rsidR="00BC6468" w:rsidRPr="003029BF" w:rsidRDefault="00BC6468" w:rsidP="00BC6468">
            <w:pPr>
              <w:spacing w:before="2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</w:t>
            </w:r>
          </w:p>
        </w:tc>
      </w:tr>
      <w:tr w:rsidR="00BC6468" w:rsidRPr="003029BF" w14:paraId="4B01DCF0" w14:textId="4D82EED7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BDCB77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336648" w14:textId="77777777" w:rsidR="00BC6468" w:rsidRPr="003029BF" w:rsidRDefault="00BC6468" w:rsidP="00BC6468">
            <w:pPr>
              <w:rPr>
                <w:color w:val="000000"/>
                <w:sz w:val="20"/>
                <w:szCs w:val="20"/>
                <w:u w:val="single"/>
              </w:rPr>
            </w:pPr>
            <w:r w:rsidRPr="003029BF">
              <w:rPr>
                <w:color w:val="000000"/>
                <w:sz w:val="20"/>
                <w:szCs w:val="20"/>
                <w:u w:val="single"/>
              </w:rPr>
              <w:t xml:space="preserve">Население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E787A8" w14:textId="77777777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4C3E61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3117D9B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FB4717" w:rsidRPr="003029BF" w14:paraId="642D15AD" w14:textId="410C726F" w:rsidTr="00502F66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85CAE4" w14:textId="77777777" w:rsidR="00FB4717" w:rsidRPr="003029BF" w:rsidRDefault="00FB4717" w:rsidP="00FB471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1.1.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54F4B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FA825" w14:textId="77777777" w:rsidR="00FB4717" w:rsidRPr="003029BF" w:rsidRDefault="00FB4717" w:rsidP="00FB471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625A3F" w14:textId="57BFEF16" w:rsidR="00FB4717" w:rsidRPr="003029BF" w:rsidRDefault="00FB4717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  <w:r w:rsidR="001B1A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58EDEF9" w14:textId="43A1A787" w:rsidR="00FB4717" w:rsidRPr="003029BF" w:rsidRDefault="00FB4717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  <w:r w:rsidR="001B1A91">
              <w:rPr>
                <w:color w:val="000000"/>
                <w:sz w:val="20"/>
                <w:szCs w:val="20"/>
              </w:rPr>
              <w:t>4</w:t>
            </w:r>
          </w:p>
        </w:tc>
      </w:tr>
      <w:tr w:rsidR="00C8286D" w:rsidRPr="003029BF" w14:paraId="520B8D0B" w14:textId="250CB759" w:rsidTr="00502F66">
        <w:trPr>
          <w:trHeight w:val="600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A5722E" w14:textId="77777777" w:rsidR="00C8286D" w:rsidRPr="003029BF" w:rsidRDefault="00C8286D" w:rsidP="00C8286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1.2.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1A0A81" w14:textId="77777777" w:rsidR="00C8286D" w:rsidRPr="003029BF" w:rsidRDefault="00C8286D" w:rsidP="00C8286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двум зонам суток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11CEC1" w14:textId="77777777" w:rsidR="00C8286D" w:rsidRPr="003029BF" w:rsidRDefault="00C8286D" w:rsidP="00C8286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59E6E" w14:textId="195E628D" w:rsidR="00C8286D" w:rsidRPr="003029BF" w:rsidRDefault="00C8286D" w:rsidP="00C828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3E29058" w14:textId="77777777" w:rsidR="00C8286D" w:rsidRPr="003029BF" w:rsidRDefault="00C8286D" w:rsidP="00C8286D">
            <w:pPr>
              <w:rPr>
                <w:color w:val="000000"/>
                <w:sz w:val="20"/>
                <w:szCs w:val="20"/>
              </w:rPr>
            </w:pPr>
          </w:p>
        </w:tc>
      </w:tr>
      <w:tr w:rsidR="00FB4717" w:rsidRPr="003029BF" w14:paraId="2936483F" w14:textId="55C876F4" w:rsidTr="00502F6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EC9D9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023E0F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Дневная зона (пиковая и полупиковая)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39013" w14:textId="77777777" w:rsidR="00FB4717" w:rsidRPr="003029BF" w:rsidRDefault="00FB4717" w:rsidP="00FB471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8B25CF" w14:textId="70C51D42" w:rsidR="00FB4717" w:rsidRPr="003029BF" w:rsidRDefault="00FB4717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</w:t>
            </w:r>
            <w:r w:rsidR="001B1A91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885991" w14:textId="0A192A1A" w:rsidR="00FB4717" w:rsidRPr="003029BF" w:rsidRDefault="00FB4717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</w:t>
            </w:r>
            <w:r w:rsidR="001B1A91">
              <w:rPr>
                <w:color w:val="000000"/>
                <w:sz w:val="20"/>
                <w:szCs w:val="20"/>
              </w:rPr>
              <w:t>6</w:t>
            </w:r>
          </w:p>
        </w:tc>
      </w:tr>
      <w:tr w:rsidR="00FB4717" w:rsidRPr="003029BF" w14:paraId="6EAC37FD" w14:textId="37E0CADF" w:rsidTr="00502F6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E6EC2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6BC218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206B6" w14:textId="77777777" w:rsidR="00FB4717" w:rsidRPr="003029BF" w:rsidRDefault="00FB4717" w:rsidP="00FB471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C82E7C" w14:textId="40432D9F" w:rsidR="00FB4717" w:rsidRPr="003029BF" w:rsidRDefault="00FB4717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  <w:r w:rsidR="001B1A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D39385" w14:textId="0689E83D" w:rsidR="00FB4717" w:rsidRPr="003029BF" w:rsidRDefault="00FB4717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</w:t>
            </w:r>
            <w:r w:rsidR="001B1A91">
              <w:rPr>
                <w:color w:val="000000"/>
                <w:sz w:val="20"/>
                <w:szCs w:val="20"/>
              </w:rPr>
              <w:t>6</w:t>
            </w:r>
          </w:p>
        </w:tc>
      </w:tr>
      <w:tr w:rsidR="00C8286D" w:rsidRPr="003029BF" w14:paraId="1443C481" w14:textId="60CF2C3B" w:rsidTr="00502F66">
        <w:trPr>
          <w:trHeight w:val="600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CE928" w14:textId="77777777" w:rsidR="00C8286D" w:rsidRPr="003029BF" w:rsidRDefault="00C8286D" w:rsidP="00C8286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1.3.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9944D" w14:textId="77777777" w:rsidR="00C8286D" w:rsidRPr="003029BF" w:rsidRDefault="00C8286D" w:rsidP="00C8286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трем зонам суток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B0F9C" w14:textId="77777777" w:rsidR="00C8286D" w:rsidRPr="003029BF" w:rsidRDefault="00C8286D" w:rsidP="00C8286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2B202" w14:textId="644D6B1E" w:rsidR="00C8286D" w:rsidRPr="003029BF" w:rsidRDefault="00C8286D" w:rsidP="00C8286D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6E0C840" w14:textId="77777777" w:rsidR="00C8286D" w:rsidRPr="003029BF" w:rsidRDefault="00C8286D" w:rsidP="00C8286D">
            <w:pPr>
              <w:rPr>
                <w:color w:val="000000"/>
                <w:sz w:val="20"/>
                <w:szCs w:val="20"/>
              </w:rPr>
            </w:pPr>
          </w:p>
        </w:tc>
      </w:tr>
      <w:tr w:rsidR="00FB4717" w:rsidRPr="003029BF" w14:paraId="788C734E" w14:textId="786EF98B" w:rsidTr="00502F6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D6512C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6F4C353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пиковая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F625C9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1479AB" w14:textId="3C92EA9C" w:rsidR="00FB4717" w:rsidRPr="003029BF" w:rsidRDefault="00FB4717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</w:t>
            </w:r>
            <w:r w:rsidR="001B1A9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4682F79" w14:textId="72075605" w:rsidR="00FB4717" w:rsidRPr="003029BF" w:rsidRDefault="00FB4717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  <w:r w:rsidR="001B1A91">
              <w:rPr>
                <w:color w:val="000000"/>
                <w:sz w:val="20"/>
                <w:szCs w:val="20"/>
              </w:rPr>
              <w:t>5</w:t>
            </w:r>
          </w:p>
        </w:tc>
      </w:tr>
      <w:tr w:rsidR="00FB4717" w:rsidRPr="003029BF" w14:paraId="613A7F52" w14:textId="3BF2170A" w:rsidTr="00502F6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05D8A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8147AE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полупиковая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A7C22B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D0AAEF" w14:textId="15375E4B" w:rsidR="00FB4717" w:rsidRPr="003029BF" w:rsidRDefault="00FB4717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  <w:r w:rsidR="001B1A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16AAB8E" w14:textId="29F2390C" w:rsidR="00FB4717" w:rsidRPr="003029BF" w:rsidRDefault="00FB4717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  <w:r w:rsidR="001B1A91">
              <w:rPr>
                <w:color w:val="000000"/>
                <w:sz w:val="20"/>
                <w:szCs w:val="20"/>
              </w:rPr>
              <w:t>4</w:t>
            </w:r>
          </w:p>
        </w:tc>
      </w:tr>
      <w:tr w:rsidR="00FB4717" w:rsidRPr="003029BF" w14:paraId="394559F6" w14:textId="04444706" w:rsidTr="00502F6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33473B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405F1F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E2D69" w14:textId="77777777" w:rsidR="00FB4717" w:rsidRPr="003029BF" w:rsidRDefault="00FB4717" w:rsidP="00FB471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0E671" w14:textId="62F30BDE" w:rsidR="00FB4717" w:rsidRPr="003029BF" w:rsidRDefault="00FB4717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  <w:r w:rsidR="001B1A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655BE3" w14:textId="28E52EF9" w:rsidR="00FB4717" w:rsidRPr="003029BF" w:rsidRDefault="00FB4717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</w:t>
            </w:r>
            <w:r w:rsidR="001B1A91">
              <w:rPr>
                <w:color w:val="000000"/>
                <w:sz w:val="20"/>
                <w:szCs w:val="20"/>
              </w:rPr>
              <w:t>6</w:t>
            </w:r>
          </w:p>
        </w:tc>
      </w:tr>
      <w:tr w:rsidR="00BC6468" w:rsidRPr="003029BF" w14:paraId="758EE65D" w14:textId="2D8301D6" w:rsidTr="00041E05">
        <w:trPr>
          <w:trHeight w:val="636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991533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EA3793" w14:textId="5E36893C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Население, проживающее в городских населённых пунктах в домах, оборудованных в установленном порядке стационарными электроплитами и(или) электроотопительными установками</w:t>
            </w:r>
          </w:p>
        </w:tc>
      </w:tr>
      <w:tr w:rsidR="003228C3" w:rsidRPr="003029BF" w14:paraId="3608BF19" w14:textId="5562CB28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28790C" w14:textId="77777777" w:rsidR="003228C3" w:rsidRPr="003029BF" w:rsidRDefault="003228C3" w:rsidP="003228C3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2.1.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B86D31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41D49C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86160C" w14:textId="0A2AB233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  <w:r w:rsidR="001B1A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18A5AE" w14:textId="430F4D74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  <w:r w:rsidR="001B1A91">
              <w:rPr>
                <w:color w:val="000000"/>
                <w:sz w:val="20"/>
                <w:szCs w:val="20"/>
              </w:rPr>
              <w:t>4</w:t>
            </w:r>
          </w:p>
        </w:tc>
      </w:tr>
      <w:tr w:rsidR="007370F0" w:rsidRPr="003029BF" w14:paraId="7EADC163" w14:textId="2E98F07C" w:rsidTr="00BC6468">
        <w:trPr>
          <w:trHeight w:val="613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97FBC6" w14:textId="77777777" w:rsidR="007370F0" w:rsidRPr="003029BF" w:rsidRDefault="007370F0" w:rsidP="007370F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2.2.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E8A95" w14:textId="12343807" w:rsidR="007370F0" w:rsidRPr="003029BF" w:rsidRDefault="007370F0" w:rsidP="007370F0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двум зонам суток</w:t>
            </w:r>
          </w:p>
        </w:tc>
      </w:tr>
      <w:tr w:rsidR="003228C3" w:rsidRPr="003029BF" w14:paraId="743CF935" w14:textId="6BDFCD61" w:rsidTr="00C00597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23B24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3B3D6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Дневная зона (пиковая и полупиковая)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F6F7D4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E46C0" w14:textId="4704FE49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</w:t>
            </w:r>
            <w:r w:rsidR="001B1A91">
              <w:rPr>
                <w:color w:val="000000"/>
                <w:sz w:val="20"/>
                <w:szCs w:val="20"/>
              </w:rPr>
              <w:t>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D6FC73" w14:textId="210A91EA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</w:t>
            </w:r>
            <w:r w:rsidR="001B1A91">
              <w:rPr>
                <w:color w:val="000000"/>
                <w:sz w:val="20"/>
                <w:szCs w:val="20"/>
              </w:rPr>
              <w:t>6</w:t>
            </w:r>
          </w:p>
        </w:tc>
      </w:tr>
      <w:tr w:rsidR="003228C3" w:rsidRPr="003029BF" w14:paraId="7D6FF7A6" w14:textId="699F8524" w:rsidTr="00502F6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4EB4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A53153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20024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C2765" w14:textId="7214E998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  <w:r w:rsidR="001B1A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C3AD37" w14:textId="04D85AF3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</w:t>
            </w:r>
            <w:r w:rsidR="001B1A91">
              <w:rPr>
                <w:color w:val="000000"/>
                <w:sz w:val="20"/>
                <w:szCs w:val="20"/>
              </w:rPr>
              <w:t>6</w:t>
            </w:r>
          </w:p>
        </w:tc>
      </w:tr>
      <w:tr w:rsidR="007370F0" w:rsidRPr="003029BF" w14:paraId="21DEEF90" w14:textId="18D8E97B" w:rsidTr="00BC6468">
        <w:trPr>
          <w:trHeight w:val="645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7C90B8" w14:textId="77777777" w:rsidR="007370F0" w:rsidRPr="003029BF" w:rsidRDefault="007370F0" w:rsidP="007370F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2.3.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81C6A2" w14:textId="085E59AE" w:rsidR="007370F0" w:rsidRPr="003029BF" w:rsidRDefault="007370F0" w:rsidP="007370F0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трем зонам суток</w:t>
            </w:r>
          </w:p>
        </w:tc>
      </w:tr>
      <w:tr w:rsidR="003228C3" w:rsidRPr="003029BF" w14:paraId="270383E3" w14:textId="33D59D9E" w:rsidTr="00C00597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3A36AC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02FCA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пиковая зона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4620EA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698440" w14:textId="73A5DC09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</w:t>
            </w:r>
            <w:r w:rsidR="001B1A9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0C8A3F" w14:textId="11E9D0DC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</w:t>
            </w:r>
            <w:r w:rsidR="001B1A91">
              <w:rPr>
                <w:color w:val="000000"/>
                <w:sz w:val="20"/>
                <w:szCs w:val="20"/>
              </w:rPr>
              <w:t>5</w:t>
            </w:r>
          </w:p>
        </w:tc>
      </w:tr>
      <w:tr w:rsidR="003228C3" w:rsidRPr="003029BF" w14:paraId="4FCE8895" w14:textId="6D20502D" w:rsidTr="00502F6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6006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5BA7BC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полупиковая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3EC42B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F87C89" w14:textId="715FB0AC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  <w:r w:rsidR="001B1A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B0BE85" w14:textId="20FA4C93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  <w:r w:rsidR="001B1A91">
              <w:rPr>
                <w:color w:val="000000"/>
                <w:sz w:val="20"/>
                <w:szCs w:val="20"/>
              </w:rPr>
              <w:t>4</w:t>
            </w:r>
          </w:p>
        </w:tc>
      </w:tr>
      <w:tr w:rsidR="003228C3" w:rsidRPr="003029BF" w14:paraId="43CC14D2" w14:textId="1689A4A6" w:rsidTr="00502F6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A9CC9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3DB0FF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BC08A4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A46BE5" w14:textId="30EF0411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</w:t>
            </w:r>
            <w:r w:rsidR="001B1A9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97E2DDA" w14:textId="030F3023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</w:t>
            </w:r>
            <w:r w:rsidR="001B1A91">
              <w:rPr>
                <w:color w:val="000000"/>
                <w:sz w:val="20"/>
                <w:szCs w:val="20"/>
              </w:rPr>
              <w:t>6</w:t>
            </w:r>
          </w:p>
        </w:tc>
      </w:tr>
      <w:tr w:rsidR="00BC6468" w:rsidRPr="003029BF" w14:paraId="1084CAF5" w14:textId="38B1CADA" w:rsidTr="00D04DBE">
        <w:trPr>
          <w:trHeight w:val="6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4793F5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BFF20D" w14:textId="710FD0F2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Население, проживающее в городских населённых пунктах в домах, оборудованных стационарными электроплитами и не оборудованных электроотопительными установками:</w:t>
            </w:r>
          </w:p>
        </w:tc>
      </w:tr>
      <w:tr w:rsidR="003228C3" w:rsidRPr="003029BF" w14:paraId="62DD1657" w14:textId="39B5A2EE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ADC5D" w14:textId="77777777" w:rsidR="003228C3" w:rsidRPr="003029BF" w:rsidRDefault="003228C3" w:rsidP="003228C3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3.1.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94C0F1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BA9944" w14:textId="77777777" w:rsidR="003228C3" w:rsidRPr="003029BF" w:rsidRDefault="003228C3" w:rsidP="003228C3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96BCFD" w14:textId="05E21A80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</w:t>
            </w:r>
            <w:r w:rsidR="001B1A9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3865DF" w14:textId="213C02A2" w:rsidR="003228C3" w:rsidRPr="003029BF" w:rsidRDefault="003228C3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</w:t>
            </w:r>
            <w:r w:rsidR="001B1A91">
              <w:rPr>
                <w:color w:val="000000"/>
                <w:sz w:val="20"/>
                <w:szCs w:val="20"/>
              </w:rPr>
              <w:t>4</w:t>
            </w:r>
          </w:p>
        </w:tc>
      </w:tr>
      <w:tr w:rsidR="007370F0" w:rsidRPr="003029BF" w14:paraId="16481C32" w14:textId="76A8D494" w:rsidTr="00BC6468">
        <w:trPr>
          <w:trHeight w:val="695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AEFF0A" w14:textId="77777777" w:rsidR="007370F0" w:rsidRPr="003029BF" w:rsidRDefault="007370F0" w:rsidP="007370F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3.2.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F0374A" w14:textId="740882AB" w:rsidR="007370F0" w:rsidRPr="003029BF" w:rsidRDefault="007370F0" w:rsidP="007370F0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двум зонам суток</w:t>
            </w:r>
          </w:p>
        </w:tc>
      </w:tr>
      <w:tr w:rsidR="001B1A91" w:rsidRPr="003029BF" w14:paraId="5E211CD8" w14:textId="119A94B2" w:rsidTr="0060098F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89920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474E05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Дневная зона (пиковая и полупиковая)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88F727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7E44C5" w14:textId="48589E25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2473A3E" w14:textId="4AA1DC70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10,66</w:t>
            </w:r>
          </w:p>
        </w:tc>
      </w:tr>
      <w:tr w:rsidR="001B1A91" w:rsidRPr="003029BF" w14:paraId="0745FA3F" w14:textId="3192449A" w:rsidTr="00502F6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7E29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0AFC0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43562F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4DFF3F" w14:textId="15FA13A9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35E86F6" w14:textId="2B9B71AD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7370F0" w:rsidRPr="003029BF" w14:paraId="1811E86C" w14:textId="6C6C5BFD" w:rsidTr="00BC6468">
        <w:trPr>
          <w:trHeight w:val="785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9DEBBA" w14:textId="77777777" w:rsidR="007370F0" w:rsidRPr="003029BF" w:rsidRDefault="007370F0" w:rsidP="007370F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3.3.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11E3D6" w14:textId="78C62086" w:rsidR="007370F0" w:rsidRPr="003029BF" w:rsidRDefault="007370F0" w:rsidP="007370F0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трем зонам суток</w:t>
            </w:r>
          </w:p>
        </w:tc>
      </w:tr>
      <w:tr w:rsidR="001B1A91" w:rsidRPr="003029BF" w14:paraId="44D3A585" w14:textId="08D85EAB" w:rsidTr="0060098F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2AEB09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875CC2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пиковая зона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FE69EC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26EDB" w14:textId="149CD32A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B46D02" w14:textId="29FBE8D2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12,55</w:t>
            </w:r>
          </w:p>
        </w:tc>
      </w:tr>
      <w:tr w:rsidR="001B1A91" w:rsidRPr="003029BF" w14:paraId="271BA84A" w14:textId="77C6C9FA" w:rsidTr="00502F6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1B09E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153F2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полупиковая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DE4DC0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96244" w14:textId="1360C41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03F7D86" w14:textId="3C638D74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1B1A91" w:rsidRPr="003029BF" w14:paraId="1285B8DA" w14:textId="3EBF4157" w:rsidTr="00502F6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13F3B3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790B8A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BCB486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668193" w14:textId="0BD42526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A8145" w14:textId="320D7E2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BC6468" w:rsidRPr="003029BF" w14:paraId="770DD435" w14:textId="417E05AA" w:rsidTr="00041E05">
        <w:trPr>
          <w:trHeight w:val="66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112B82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AC1D2E" w14:textId="1016E734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Население, проживающее в городских населённых пунктах в домах, оборудованных электроотопительными установками и не оборудованных стационарными электроплитами:</w:t>
            </w:r>
          </w:p>
        </w:tc>
      </w:tr>
      <w:tr w:rsidR="001B1A91" w:rsidRPr="003029BF" w14:paraId="3B65682D" w14:textId="57E8400E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92FEBF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4.1.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43CB36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D7D10D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BB1EC" w14:textId="3ABDDDCF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3EE4AD5" w14:textId="28B622E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7370F0" w:rsidRPr="003029BF" w14:paraId="15E9EDA0" w14:textId="67B97683" w:rsidTr="00BC6468">
        <w:trPr>
          <w:trHeight w:val="685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5A5E17" w14:textId="77777777" w:rsidR="007370F0" w:rsidRPr="003029BF" w:rsidRDefault="007370F0" w:rsidP="007370F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lastRenderedPageBreak/>
              <w:t>4.2.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047514" w14:textId="7C224C11" w:rsidR="007370F0" w:rsidRPr="003029BF" w:rsidRDefault="007370F0" w:rsidP="007370F0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двум зонам суток</w:t>
            </w:r>
          </w:p>
        </w:tc>
      </w:tr>
      <w:tr w:rsidR="001B1A91" w:rsidRPr="003029BF" w14:paraId="4BA8B5C6" w14:textId="223CD844" w:rsidTr="00EC3CB9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62EF5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F43F47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Дневная зона (пиковая и полупиковая)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2C6235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C055CE" w14:textId="1F277E09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4166BF" w14:textId="286974A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10,66</w:t>
            </w:r>
          </w:p>
        </w:tc>
      </w:tr>
      <w:tr w:rsidR="001B1A91" w:rsidRPr="003029BF" w14:paraId="34F0F6D2" w14:textId="4F0F7026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2432D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E7CB72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74B3C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227BB7" w14:textId="334E9D8E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E4E3594" w14:textId="796DD2E9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7370F0" w:rsidRPr="003029BF" w14:paraId="6B165A41" w14:textId="396A2517" w:rsidTr="00BC6468">
        <w:trPr>
          <w:trHeight w:val="557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999E1" w14:textId="77777777" w:rsidR="007370F0" w:rsidRPr="003029BF" w:rsidRDefault="007370F0" w:rsidP="007370F0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4.3.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1DB148" w14:textId="3C98216D" w:rsidR="007370F0" w:rsidRPr="003029BF" w:rsidRDefault="007370F0" w:rsidP="007370F0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трем зонам суток</w:t>
            </w:r>
          </w:p>
        </w:tc>
      </w:tr>
      <w:tr w:rsidR="001B1A91" w:rsidRPr="003029BF" w14:paraId="20CE7829" w14:textId="7A502609" w:rsidTr="00EC3CB9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DF67F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9658B3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пиковая зона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D5C0E4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5BA08" w14:textId="05B46CBB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FD03375" w14:textId="44CE70D1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12,55</w:t>
            </w:r>
          </w:p>
        </w:tc>
      </w:tr>
      <w:tr w:rsidR="001B1A91" w:rsidRPr="003029BF" w14:paraId="385576E2" w14:textId="21530A04" w:rsidTr="00BC6468">
        <w:trPr>
          <w:trHeight w:val="315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E479AA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1C2E25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полупиковая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2334E9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17EAC" w14:textId="069488EE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B3EE55" w14:textId="7782B83B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1B1A91" w:rsidRPr="003029BF" w14:paraId="5B42662B" w14:textId="56CAF32B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E933E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394E1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135009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22A01" w14:textId="4FCF0E15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DF8C9E" w14:textId="4865B1A1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BC6468" w:rsidRPr="003029BF" w14:paraId="0069F1D7" w14:textId="152254A1" w:rsidTr="00D04DBE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565890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15660D" w14:textId="600C3123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Население, проживающее в сельских населённых пунктах, и приравненных к нему:</w:t>
            </w:r>
          </w:p>
        </w:tc>
      </w:tr>
      <w:tr w:rsidR="001B1A91" w:rsidRPr="003029BF" w14:paraId="26FD87C7" w14:textId="0CF8D818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6F6878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5.1.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7B99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685AD5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716A07" w14:textId="039E7142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86BC41" w14:textId="6F28C9F0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2369BD" w:rsidRPr="003029BF" w14:paraId="75E6EE40" w14:textId="68F0D18B" w:rsidTr="00041E05">
        <w:trPr>
          <w:trHeight w:val="372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4EB33C" w14:textId="77777777" w:rsidR="002369BD" w:rsidRPr="003029BF" w:rsidRDefault="002369BD" w:rsidP="002369B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5.2.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A3A9B8" w14:textId="0E09787B" w:rsidR="002369BD" w:rsidRPr="003029BF" w:rsidRDefault="002369BD" w:rsidP="002369B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двум зонам суток</w:t>
            </w:r>
          </w:p>
        </w:tc>
      </w:tr>
      <w:tr w:rsidR="001B1A91" w:rsidRPr="003029BF" w14:paraId="001584C0" w14:textId="5DA4BA10" w:rsidTr="00BC70A3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38C7B3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21BF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Дневная зона (пиковая и полупиковая)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852F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46F7B" w14:textId="2EE5D5D2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382E00A" w14:textId="7A8E24D6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10,66</w:t>
            </w:r>
          </w:p>
        </w:tc>
      </w:tr>
      <w:tr w:rsidR="001B1A91" w:rsidRPr="003029BF" w14:paraId="77472C99" w14:textId="1ED9AC83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25CAA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F9D854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C537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9962" w14:textId="32279C85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FBBDF01" w14:textId="562A9D20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2369BD" w:rsidRPr="003029BF" w14:paraId="0CD63201" w14:textId="0566F2CC" w:rsidTr="00041E05">
        <w:trPr>
          <w:trHeight w:val="371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86EE49" w14:textId="77777777" w:rsidR="002369BD" w:rsidRPr="003029BF" w:rsidRDefault="002369BD" w:rsidP="002369B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5.3.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7D2FE2" w14:textId="49B4B2B9" w:rsidR="002369BD" w:rsidRPr="003029BF" w:rsidRDefault="002369BD" w:rsidP="002369B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трем зонам суток</w:t>
            </w:r>
          </w:p>
        </w:tc>
      </w:tr>
      <w:tr w:rsidR="001B1A91" w:rsidRPr="003029BF" w14:paraId="07A06F84" w14:textId="34C03680" w:rsidTr="00BC70A3">
        <w:trPr>
          <w:trHeight w:val="315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787DC6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7DFB5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пиковая зона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0B783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02CF42E" w14:textId="65D13444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CF78EA9" w14:textId="137BE44D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12,55</w:t>
            </w:r>
          </w:p>
        </w:tc>
      </w:tr>
      <w:tr w:rsidR="001B1A91" w:rsidRPr="003029BF" w14:paraId="6B27F45A" w14:textId="5028D225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D686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4C95A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полупиковая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16836E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BD09A6" w14:textId="6EECD3E8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912ACBC" w14:textId="6F27C758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1B1A91" w:rsidRPr="003029BF" w14:paraId="7C41BE06" w14:textId="6C797339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612BC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99A1D3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Ночная зона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E1C1F0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DA0D6C" w14:textId="70C0DCA0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464420" w14:textId="031B0F3A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BC6468" w:rsidRPr="003029BF" w14:paraId="4AA4F306" w14:textId="44B04130" w:rsidTr="00D04DBE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3EB90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C1A5CE" w14:textId="3424C525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Потребители, приравненные к населению:</w:t>
            </w:r>
          </w:p>
        </w:tc>
      </w:tr>
      <w:tr w:rsidR="00BC6468" w:rsidRPr="003029BF" w14:paraId="25822D09" w14:textId="7802A1BB" w:rsidTr="00D04DBE">
        <w:trPr>
          <w:trHeight w:val="6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0C02C0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6.1.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3713B" w14:textId="0C58A04F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Исполнители коммунальных услуг (ТСЖ, жилищно-строительные, жилищные или иные специализированные потребительские кооперативы либо управляющие организации)</w:t>
            </w:r>
          </w:p>
        </w:tc>
      </w:tr>
      <w:tr w:rsidR="001B1A91" w:rsidRPr="003029BF" w14:paraId="0319CB34" w14:textId="571BA64B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066B25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6.1.1.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918C0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73AF8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ADFEEE" w14:textId="401CE929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C77E7C" w14:textId="46B5096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A44D3D" w:rsidRPr="003029BF" w14:paraId="0CC5308B" w14:textId="324C42D3" w:rsidTr="00041E05">
        <w:trPr>
          <w:trHeight w:val="366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953C19" w14:textId="77777777" w:rsidR="00A44D3D" w:rsidRPr="003029BF" w:rsidRDefault="00A44D3D" w:rsidP="00A44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6.1.2.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400D38" w14:textId="77777777" w:rsidR="00A44D3D" w:rsidRPr="003029BF" w:rsidRDefault="00A44D3D" w:rsidP="00A44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  <w:p w14:paraId="6147C521" w14:textId="77777777" w:rsidR="00A44D3D" w:rsidRPr="003029BF" w:rsidRDefault="00A44D3D" w:rsidP="00A44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двум зонам суток</w:t>
            </w:r>
          </w:p>
          <w:p w14:paraId="32AC6215" w14:textId="19626E23" w:rsidR="00A44D3D" w:rsidRPr="003029BF" w:rsidRDefault="00A44D3D" w:rsidP="00A44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 </w:t>
            </w:r>
          </w:p>
        </w:tc>
      </w:tr>
      <w:tr w:rsidR="001B1A91" w:rsidRPr="003029BF" w14:paraId="5ADD13C5" w14:textId="4B421F04" w:rsidTr="00952561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3FA70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80824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Дневная зона (пиковая и полупиковая)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5D414C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EA998" w14:textId="65D0F776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2ACAA1E" w14:textId="7FC7D24F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10,66</w:t>
            </w:r>
          </w:p>
        </w:tc>
      </w:tr>
      <w:tr w:rsidR="001B1A91" w:rsidRPr="003029BF" w14:paraId="7ABC48A3" w14:textId="750711F8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4C4774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5E13A4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246700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903E8C" w14:textId="28B688CF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B494577" w14:textId="2E724093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A44D3D" w:rsidRPr="003029BF" w14:paraId="6D6B3819" w14:textId="34FAAF23" w:rsidTr="00041E05">
        <w:trPr>
          <w:trHeight w:val="313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B95DE" w14:textId="77777777" w:rsidR="00A44D3D" w:rsidRPr="003029BF" w:rsidRDefault="00A44D3D" w:rsidP="00A44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6.1.3.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378AA5" w14:textId="77777777" w:rsidR="00A44D3D" w:rsidRPr="003029BF" w:rsidRDefault="00A44D3D" w:rsidP="00A44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  <w:p w14:paraId="7FCEB4BA" w14:textId="77777777" w:rsidR="00A44D3D" w:rsidRPr="003029BF" w:rsidRDefault="00A44D3D" w:rsidP="00A44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трем зонам суток</w:t>
            </w:r>
          </w:p>
          <w:p w14:paraId="101DA171" w14:textId="37F84D24" w:rsidR="00A44D3D" w:rsidRPr="003029BF" w:rsidRDefault="00A44D3D" w:rsidP="00A44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 </w:t>
            </w:r>
          </w:p>
        </w:tc>
      </w:tr>
      <w:tr w:rsidR="001B1A91" w:rsidRPr="003029BF" w14:paraId="34545A26" w14:textId="0D66DE1A" w:rsidTr="00952561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B0C57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4C765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пиковая зона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B21AA7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B52B8C" w14:textId="2409290B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634C8F" w14:textId="3A5707B6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12,55</w:t>
            </w:r>
          </w:p>
        </w:tc>
      </w:tr>
      <w:tr w:rsidR="001B1A91" w:rsidRPr="003029BF" w14:paraId="7AF5669F" w14:textId="027CDDDF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1337CD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507EB4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полупиковая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980F4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4E803" w14:textId="3220EA3C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587846" w14:textId="69FD88E8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1B1A91" w:rsidRPr="003029BF" w14:paraId="6CFC1928" w14:textId="5C0ADB1D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6ED00F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309150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Ночная зона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4376F1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6BCF7" w14:textId="703760A6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784D586" w14:textId="3049FD58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BC6468" w:rsidRPr="003029BF" w14:paraId="40A45EEB" w14:textId="2E0032BF" w:rsidTr="00041E05">
        <w:trPr>
          <w:trHeight w:val="393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E1409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6.2.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A7A4A6" w14:textId="2F1371FC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Садоводческие некоммерческие товарищества и огороднические некоммерческие товарищества</w:t>
            </w:r>
          </w:p>
        </w:tc>
      </w:tr>
      <w:tr w:rsidR="001B1A91" w:rsidRPr="003029BF" w14:paraId="011243AE" w14:textId="32645749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DA28F8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6.2.1.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62BCDC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42D0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70F921" w14:textId="12AC387E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E756356" w14:textId="3B1B2EFC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A44D3D" w:rsidRPr="003029BF" w14:paraId="7A3E12F2" w14:textId="0870AF97" w:rsidTr="00041E05">
        <w:trPr>
          <w:trHeight w:val="375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BB11C6" w14:textId="77777777" w:rsidR="00A44D3D" w:rsidRPr="003029BF" w:rsidRDefault="00A44D3D" w:rsidP="00A44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6.2.2.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3317D7" w14:textId="77777777" w:rsidR="00A44D3D" w:rsidRPr="003029BF" w:rsidRDefault="00A44D3D" w:rsidP="00A44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  <w:p w14:paraId="762669F2" w14:textId="77777777" w:rsidR="00A44D3D" w:rsidRPr="003029BF" w:rsidRDefault="00A44D3D" w:rsidP="00A44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двум зонам суток</w:t>
            </w:r>
          </w:p>
          <w:p w14:paraId="660CE30F" w14:textId="3ABB56C2" w:rsidR="00A44D3D" w:rsidRPr="003029BF" w:rsidRDefault="00A44D3D" w:rsidP="00A44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 </w:t>
            </w:r>
          </w:p>
        </w:tc>
      </w:tr>
      <w:tr w:rsidR="001B1A91" w:rsidRPr="003029BF" w14:paraId="5CA9601D" w14:textId="0331A508" w:rsidTr="002A3F7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7E815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7F4141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Дневная зона (пиковая и полупиковая)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F70300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3AED2B" w14:textId="15B9B19D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294E6BF" w14:textId="0CE5C3B2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10,66</w:t>
            </w:r>
          </w:p>
        </w:tc>
      </w:tr>
      <w:tr w:rsidR="001B1A91" w:rsidRPr="003029BF" w14:paraId="6303356A" w14:textId="4564E1C4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D91C0A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158DDD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03626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5A01C8" w14:textId="11DD10A5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A35E568" w14:textId="3413A336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A44D3D" w:rsidRPr="003029BF" w14:paraId="60922119" w14:textId="10AEB262" w:rsidTr="00BC6468">
        <w:trPr>
          <w:trHeight w:val="617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50298" w14:textId="77777777" w:rsidR="00A44D3D" w:rsidRPr="003029BF" w:rsidRDefault="00A44D3D" w:rsidP="00A44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6.2.3.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4AF1EB" w14:textId="77777777" w:rsidR="00A44D3D" w:rsidRPr="003029BF" w:rsidRDefault="00A44D3D" w:rsidP="00A44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  <w:p w14:paraId="302F8C14" w14:textId="77777777" w:rsidR="00A44D3D" w:rsidRPr="003029BF" w:rsidRDefault="00A44D3D" w:rsidP="00A44D3D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трем зонам суток</w:t>
            </w:r>
          </w:p>
          <w:p w14:paraId="18FE06C9" w14:textId="2B1DAE96" w:rsidR="00A44D3D" w:rsidRPr="003029BF" w:rsidRDefault="00A44D3D" w:rsidP="00A44D3D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 </w:t>
            </w:r>
          </w:p>
        </w:tc>
      </w:tr>
      <w:tr w:rsidR="001B1A91" w:rsidRPr="003029BF" w14:paraId="315898D5" w14:textId="4832CC74" w:rsidTr="002A3F78">
        <w:trPr>
          <w:trHeight w:val="315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7CA6A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2D05C6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пиковая зона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3386C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D8699D" w14:textId="5ECE2EE8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FDA6218" w14:textId="07989034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12,55</w:t>
            </w:r>
          </w:p>
        </w:tc>
      </w:tr>
      <w:tr w:rsidR="001B1A91" w:rsidRPr="003029BF" w14:paraId="79F084B5" w14:textId="57F21865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BF354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E2B017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полупиковая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8A1C47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6B92EE" w14:textId="05C4190A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9EC72F" w14:textId="7F4C61EE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1B1A91" w:rsidRPr="003029BF" w14:paraId="025D6AAD" w14:textId="4F4C56E0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00233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12E7A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Ночная зона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60D0E4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3A9B1D" w14:textId="685AD0E3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EADB281" w14:textId="1B6C1273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BC6468" w:rsidRPr="003029BF" w14:paraId="29E0EC0B" w14:textId="28A5E49E" w:rsidTr="00D04DBE">
        <w:trPr>
          <w:trHeight w:val="9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D218BB" w14:textId="77777777" w:rsidR="00BC6468" w:rsidRPr="003029BF" w:rsidRDefault="00BC646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6.3.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404E7F" w14:textId="525EDC32" w:rsidR="00BC6468" w:rsidRPr="003029BF" w:rsidRDefault="00BC6468" w:rsidP="00BC646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Юридические лица, приобретающие электрическую энергию (мощность) в целях потребления осужденными в помещениях для их содержания при условии наличия раздельного учета электрической энергии для указанных помещений</w:t>
            </w:r>
          </w:p>
        </w:tc>
      </w:tr>
      <w:tr w:rsidR="001B1A91" w:rsidRPr="003029BF" w14:paraId="67106155" w14:textId="61105AD1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C1D91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6.3.1.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706AA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76A11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DD04DE" w14:textId="04E0E3BF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B78E75B" w14:textId="5457F706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95706F" w:rsidRPr="003029BF" w14:paraId="716B3B19" w14:textId="78506951" w:rsidTr="00EC12B8">
        <w:trPr>
          <w:trHeight w:val="729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2EBEB" w14:textId="77777777" w:rsidR="0095706F" w:rsidRPr="003029BF" w:rsidRDefault="0095706F" w:rsidP="0095706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lastRenderedPageBreak/>
              <w:t>6.3.2.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CA57C" w14:textId="77777777" w:rsidR="0095706F" w:rsidRPr="003029BF" w:rsidRDefault="0095706F" w:rsidP="0095706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  <w:p w14:paraId="75F58C8A" w14:textId="77777777" w:rsidR="0095706F" w:rsidRPr="003029BF" w:rsidRDefault="0095706F" w:rsidP="0095706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двум зонам суток</w:t>
            </w:r>
          </w:p>
          <w:p w14:paraId="3FE551C5" w14:textId="681D8C22" w:rsidR="0095706F" w:rsidRPr="003029BF" w:rsidRDefault="0095706F" w:rsidP="0095706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 </w:t>
            </w:r>
          </w:p>
        </w:tc>
      </w:tr>
      <w:tr w:rsidR="001B1A91" w:rsidRPr="003029BF" w14:paraId="6B9E1B49" w14:textId="2BC12803" w:rsidTr="00035DF7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FA001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19FC3C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Дневная зона (пиковая и полупиковая)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EE7AA3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E3AE2F" w14:textId="58CB0AE6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C28C5B8" w14:textId="1489C21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10,66</w:t>
            </w:r>
          </w:p>
        </w:tc>
      </w:tr>
      <w:tr w:rsidR="001B1A91" w:rsidRPr="003029BF" w14:paraId="3CD6565F" w14:textId="3335FA63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9B409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CC8221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9030E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E70C78" w14:textId="6B38A58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8D379F0" w14:textId="7FFD5CB3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95706F" w:rsidRPr="003029BF" w14:paraId="296E5EBC" w14:textId="23F9BB17" w:rsidTr="00EC12B8">
        <w:trPr>
          <w:trHeight w:val="777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BC613E" w14:textId="77777777" w:rsidR="0095706F" w:rsidRPr="003029BF" w:rsidRDefault="0095706F" w:rsidP="0095706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6.3.3.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1AC61D" w14:textId="77777777" w:rsidR="0095706F" w:rsidRPr="003029BF" w:rsidRDefault="0095706F" w:rsidP="0095706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  <w:p w14:paraId="6C2F01E0" w14:textId="77777777" w:rsidR="0095706F" w:rsidRPr="003029BF" w:rsidRDefault="0095706F" w:rsidP="0095706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трем зонам суток</w:t>
            </w:r>
          </w:p>
          <w:p w14:paraId="3E8B1F19" w14:textId="6267E92E" w:rsidR="0095706F" w:rsidRPr="003029BF" w:rsidRDefault="0095706F" w:rsidP="0095706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 </w:t>
            </w:r>
          </w:p>
        </w:tc>
      </w:tr>
      <w:tr w:rsidR="001B1A91" w:rsidRPr="003029BF" w14:paraId="6CC48C99" w14:textId="40774C29" w:rsidTr="00035DF7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345677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E5FEAE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пиковая зона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681ED1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732E50" w14:textId="5DE3AC59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B1969D" w14:textId="782FE8C2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12,55</w:t>
            </w:r>
          </w:p>
        </w:tc>
      </w:tr>
      <w:tr w:rsidR="001B1A91" w:rsidRPr="003029BF" w14:paraId="37CD9FB7" w14:textId="26EBD715" w:rsidTr="00BC6468">
        <w:trPr>
          <w:trHeight w:val="315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52CC1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6D11D5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полупиковая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1F30A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E5BE97" w14:textId="09828A9A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0A7167F" w14:textId="11B9606C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1B1A91" w:rsidRPr="003029BF" w14:paraId="381BDC6E" w14:textId="6516E61E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7508DE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E2213D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Ночная зона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21ECEA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8A98FC" w14:textId="24AFD104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A8700E3" w14:textId="749F1A5E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EC12B8" w:rsidRPr="003029BF" w14:paraId="680C3197" w14:textId="6839E532" w:rsidTr="00D04DBE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43C7B" w14:textId="77777777" w:rsidR="00EC12B8" w:rsidRPr="003029BF" w:rsidRDefault="00EC12B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6.4.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A9C1D" w14:textId="312F2C9C" w:rsidR="00EC12B8" w:rsidRPr="003029BF" w:rsidRDefault="00EC12B8" w:rsidP="00BC646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Содержание за счет прихожан религиозные организации</w:t>
            </w:r>
          </w:p>
        </w:tc>
      </w:tr>
      <w:tr w:rsidR="001B1A91" w:rsidRPr="003029BF" w14:paraId="521EF7AF" w14:textId="67E3BC0E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D76E35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6.4.1.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ABC6DE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F8DD6F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53BA4E" w14:textId="0857CA8A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6B255C8" w14:textId="7F049A78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95706F" w:rsidRPr="003029BF" w14:paraId="4DB65DBB" w14:textId="22919454" w:rsidTr="00041E05">
        <w:trPr>
          <w:trHeight w:val="403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10DB01" w14:textId="77777777" w:rsidR="0095706F" w:rsidRPr="003029BF" w:rsidRDefault="0095706F" w:rsidP="0095706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6.4.2.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3B2B83" w14:textId="77777777" w:rsidR="0095706F" w:rsidRPr="003029BF" w:rsidRDefault="0095706F" w:rsidP="0095706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  <w:p w14:paraId="4F011E06" w14:textId="77777777" w:rsidR="0095706F" w:rsidRPr="003029BF" w:rsidRDefault="0095706F" w:rsidP="0095706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двум зонам суток</w:t>
            </w:r>
          </w:p>
          <w:p w14:paraId="45F4169C" w14:textId="78E9B96C" w:rsidR="0095706F" w:rsidRPr="003029BF" w:rsidRDefault="0095706F" w:rsidP="0095706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 </w:t>
            </w:r>
          </w:p>
        </w:tc>
      </w:tr>
      <w:tr w:rsidR="001B1A91" w:rsidRPr="003029BF" w14:paraId="3A859C1C" w14:textId="61277F64" w:rsidTr="00C8430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E3E4D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8FB59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Дневная зона (пиковая и полупиковая)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6F43F9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8F7B9A" w14:textId="4C14B73D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34F17E3" w14:textId="45FA4839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10,66</w:t>
            </w:r>
          </w:p>
        </w:tc>
      </w:tr>
      <w:tr w:rsidR="001B1A91" w:rsidRPr="003029BF" w14:paraId="383A3CCD" w14:textId="4C544345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2BDD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A52AC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4281B3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69B8D" w14:textId="1101D62C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7A585CE" w14:textId="2C2AD721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95706F" w:rsidRPr="003029BF" w14:paraId="7C99BA05" w14:textId="040B2494" w:rsidTr="00041E05">
        <w:trPr>
          <w:trHeight w:val="351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B5060" w14:textId="77777777" w:rsidR="0095706F" w:rsidRPr="003029BF" w:rsidRDefault="0095706F" w:rsidP="0095706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6.4.3.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22E441" w14:textId="77777777" w:rsidR="0095706F" w:rsidRPr="003029BF" w:rsidRDefault="0095706F" w:rsidP="0095706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  <w:p w14:paraId="569B7EDC" w14:textId="77777777" w:rsidR="0095706F" w:rsidRPr="003029BF" w:rsidRDefault="0095706F" w:rsidP="0095706F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трем зонам суток</w:t>
            </w:r>
          </w:p>
          <w:p w14:paraId="3A86F518" w14:textId="265E9178" w:rsidR="0095706F" w:rsidRPr="003029BF" w:rsidRDefault="0095706F" w:rsidP="0095706F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 </w:t>
            </w:r>
          </w:p>
        </w:tc>
      </w:tr>
      <w:tr w:rsidR="001B1A91" w:rsidRPr="003029BF" w14:paraId="1F4A379E" w14:textId="05BE01AB" w:rsidTr="00C84306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A4EE21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50371C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пиковая зона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5F262F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489A09" w14:textId="0CC824D1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552BADC" w14:textId="28C1A1E8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12,55</w:t>
            </w:r>
          </w:p>
        </w:tc>
      </w:tr>
      <w:tr w:rsidR="001B1A91" w:rsidRPr="003029BF" w14:paraId="61C1F056" w14:textId="31D77D8A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44750C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4B4698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полупиковая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E00B29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190AD9" w14:textId="1DB69CF5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2F7D506" w14:textId="5BFC371D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1B1A91" w:rsidRPr="003029BF" w14:paraId="5047EAA2" w14:textId="68B4225E" w:rsidTr="00BC6468">
        <w:trPr>
          <w:trHeight w:val="315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DF459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03E3C2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Ночная зона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4552C2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84A8AD" w14:textId="7440665C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974C29" w14:textId="554F9804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EC12B8" w:rsidRPr="003029BF" w14:paraId="6A4EA0D1" w14:textId="04519CD6" w:rsidTr="00D04DBE">
        <w:trPr>
          <w:trHeight w:val="12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01375E" w14:textId="77777777" w:rsidR="00EC12B8" w:rsidRPr="003029BF" w:rsidRDefault="00EC12B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6.5.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6C59" w14:textId="7BB1AD3D" w:rsidR="00EC12B8" w:rsidRPr="003029BF" w:rsidRDefault="00EC12B8" w:rsidP="00BC646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Гарантирующие поставщики, 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энергосбытовые</w:t>
            </w:r>
            <w:proofErr w:type="spellEnd"/>
            <w:r w:rsidRPr="003029BF">
              <w:rPr>
                <w:color w:val="000000"/>
                <w:sz w:val="20"/>
                <w:szCs w:val="20"/>
              </w:rPr>
              <w:t>, энергосберегающие организации, приобретающие электрическую энергию(мощность) в целях дальнейшей продажи населению и приравненным к населению категориям потребителей в объемах фактического потребления населения и приравненных к нему категорий</w:t>
            </w:r>
          </w:p>
        </w:tc>
      </w:tr>
      <w:tr w:rsidR="001B1A91" w:rsidRPr="003029BF" w14:paraId="3CEF9984" w14:textId="271B6B6C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7C68C3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6.5.1.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CBDDD3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9D173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B514E7" w14:textId="5FA5C4D3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1F4E6F3" w14:textId="4E000C45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223D57" w:rsidRPr="003029BF" w14:paraId="473649BA" w14:textId="0B4CD485" w:rsidTr="00EC12B8">
        <w:trPr>
          <w:trHeight w:val="591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E12E40" w14:textId="77777777" w:rsidR="00223D57" w:rsidRPr="003029BF" w:rsidRDefault="00223D57" w:rsidP="00223D5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6.5.2.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5C9486" w14:textId="77777777" w:rsidR="00223D57" w:rsidRPr="003029BF" w:rsidRDefault="00223D57" w:rsidP="00223D5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  <w:p w14:paraId="0CBA9DB1" w14:textId="77777777" w:rsidR="00223D57" w:rsidRPr="003029BF" w:rsidRDefault="00223D57" w:rsidP="00223D5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двум зонам суток</w:t>
            </w:r>
          </w:p>
          <w:p w14:paraId="1D81966F" w14:textId="6E404DF0" w:rsidR="00223D57" w:rsidRPr="003029BF" w:rsidRDefault="00223D57" w:rsidP="00223D5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 </w:t>
            </w:r>
          </w:p>
        </w:tc>
      </w:tr>
      <w:tr w:rsidR="001B1A91" w:rsidRPr="003029BF" w14:paraId="5FA88098" w14:textId="2539F21F" w:rsidTr="008A06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B68F9A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FD266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Дневная зона (пиковая и полупиковая)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76986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0804AF" w14:textId="571A4F6B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B0A4968" w14:textId="02AB3093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10,66</w:t>
            </w:r>
          </w:p>
        </w:tc>
      </w:tr>
      <w:tr w:rsidR="001B1A91" w:rsidRPr="003029BF" w14:paraId="678561A6" w14:textId="14AEF2D3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A2AF2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2E7D0D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802E38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79F3A9" w14:textId="66D6C73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6A64C8A" w14:textId="5FBAF6B2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223D57" w:rsidRPr="003029BF" w14:paraId="0A1DAE7E" w14:textId="04D31357" w:rsidTr="00EC12B8">
        <w:trPr>
          <w:trHeight w:val="512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00138C" w14:textId="77777777" w:rsidR="00223D57" w:rsidRPr="003029BF" w:rsidRDefault="00223D57" w:rsidP="00223D5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6.5.3.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EB0651" w14:textId="77777777" w:rsidR="00223D57" w:rsidRPr="003029BF" w:rsidRDefault="00223D57" w:rsidP="00223D5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  <w:p w14:paraId="1A5E4558" w14:textId="77777777" w:rsidR="00223D57" w:rsidRPr="003029BF" w:rsidRDefault="00223D57" w:rsidP="00223D5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трем зонам суток</w:t>
            </w:r>
          </w:p>
          <w:p w14:paraId="3099B5D7" w14:textId="2D96F472" w:rsidR="00223D57" w:rsidRPr="003029BF" w:rsidRDefault="00223D57" w:rsidP="00223D5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 </w:t>
            </w:r>
          </w:p>
        </w:tc>
      </w:tr>
      <w:tr w:rsidR="001B1A91" w:rsidRPr="003029BF" w14:paraId="2B257C09" w14:textId="120A3947" w:rsidTr="008A0677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C26B19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93A6D4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пиковая зона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3D986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6CC099" w14:textId="262EC466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D4402E7" w14:textId="595360C0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12,55</w:t>
            </w:r>
          </w:p>
        </w:tc>
      </w:tr>
      <w:tr w:rsidR="001B1A91" w:rsidRPr="003029BF" w14:paraId="593DEA35" w14:textId="253034E8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41F90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BBD4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полупиковая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69A1E4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471C8" w14:textId="778311E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56A6BB7" w14:textId="5530370B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1B1A91" w:rsidRPr="003029BF" w14:paraId="0436815B" w14:textId="1EB3379B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4EEA51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FF0F4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Ночная зона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4B9E13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C2C26" w14:textId="1AEF3359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C68ECE7" w14:textId="1DF9D50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EC12B8" w:rsidRPr="003029BF" w14:paraId="792B78CA" w14:textId="40555194" w:rsidTr="00D04DBE">
        <w:trPr>
          <w:trHeight w:val="6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D217A" w14:textId="77777777" w:rsidR="00EC12B8" w:rsidRPr="003029BF" w:rsidRDefault="00EC12B8" w:rsidP="00BC6468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6.6.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2777AE" w14:textId="45290053" w:rsidR="00EC12B8" w:rsidRPr="003029BF" w:rsidRDefault="00EC12B8" w:rsidP="00BC6468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Объединения граждан, приобретающих электрическую энергию (мощность) для использования в принадлежащих им хозяйственных постройках</w:t>
            </w:r>
          </w:p>
        </w:tc>
      </w:tr>
      <w:tr w:rsidR="001B1A91" w:rsidRPr="003029BF" w14:paraId="3EF73474" w14:textId="19270AAE" w:rsidTr="00BC6468">
        <w:trPr>
          <w:trHeight w:val="300"/>
        </w:trPr>
        <w:tc>
          <w:tcPr>
            <w:tcW w:w="7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5C46A" w14:textId="7777777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6.6.1.</w:t>
            </w: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0CC0B2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492A41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E6E54B" w14:textId="1B958421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9D17F18" w14:textId="183CC09E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223D57" w:rsidRPr="003029BF" w14:paraId="535ABEE7" w14:textId="450572F1" w:rsidTr="00EC12B8">
        <w:trPr>
          <w:trHeight w:val="547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4278D" w14:textId="77777777" w:rsidR="00223D57" w:rsidRPr="003029BF" w:rsidRDefault="00223D57" w:rsidP="00223D5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6.6.2.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8CB36" w14:textId="77777777" w:rsidR="00223D57" w:rsidRPr="003029BF" w:rsidRDefault="00223D57" w:rsidP="00223D5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  <w:p w14:paraId="3CC8BC25" w14:textId="77777777" w:rsidR="00223D57" w:rsidRPr="003029BF" w:rsidRDefault="00223D57" w:rsidP="00223D5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двум зонам суток</w:t>
            </w:r>
          </w:p>
          <w:p w14:paraId="7D175C5E" w14:textId="7BE6B5FF" w:rsidR="00223D57" w:rsidRPr="003029BF" w:rsidRDefault="00223D57" w:rsidP="00223D5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 </w:t>
            </w:r>
          </w:p>
        </w:tc>
      </w:tr>
      <w:tr w:rsidR="001B1A91" w:rsidRPr="003029BF" w14:paraId="2B83B58F" w14:textId="7E075C0D" w:rsidTr="00D624F4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1FFA640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99C768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Дневная зона (пиковая и полупиковая)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83B8AC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507ACB" w14:textId="6E58DECD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9,59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B635807" w14:textId="54283CAB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10,66</w:t>
            </w:r>
          </w:p>
        </w:tc>
      </w:tr>
      <w:tr w:rsidR="001B1A91" w:rsidRPr="003029BF" w14:paraId="6A6E8878" w14:textId="2D3507BE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D8F381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02A3C8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Ночная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521CAE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22FDC7" w14:textId="393E68F7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676DFF5" w14:textId="7C632B69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tr w:rsidR="00223D57" w:rsidRPr="003029BF" w14:paraId="247DC300" w14:textId="797AB555" w:rsidTr="00EC12B8">
        <w:trPr>
          <w:trHeight w:val="792"/>
        </w:trPr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7640E2" w14:textId="77777777" w:rsidR="00223D57" w:rsidRPr="003029BF" w:rsidRDefault="00223D57" w:rsidP="00223D5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6.6.3.</w:t>
            </w:r>
          </w:p>
        </w:tc>
        <w:tc>
          <w:tcPr>
            <w:tcW w:w="898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34470" w14:textId="77777777" w:rsidR="00223D57" w:rsidRPr="003029BF" w:rsidRDefault="00223D57" w:rsidP="00223D5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</w:t>
            </w:r>
          </w:p>
          <w:p w14:paraId="20D5655D" w14:textId="77777777" w:rsidR="00223D57" w:rsidRPr="003029BF" w:rsidRDefault="00223D57" w:rsidP="00223D57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Одноставочный тариф, дифференцированный по трем зонам суток</w:t>
            </w:r>
          </w:p>
          <w:p w14:paraId="738B7D54" w14:textId="359E711C" w:rsidR="00223D57" w:rsidRPr="003029BF" w:rsidRDefault="00223D57" w:rsidP="00223D57">
            <w:pPr>
              <w:jc w:val="center"/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  </w:t>
            </w:r>
          </w:p>
        </w:tc>
      </w:tr>
      <w:tr w:rsidR="001B1A91" w:rsidRPr="003029BF" w14:paraId="096D623B" w14:textId="034BA4F5" w:rsidTr="00D624F4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D7F9BE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bookmarkStart w:id="0" w:name="_GoBack" w:colFirst="3" w:colLast="4"/>
          </w:p>
        </w:tc>
        <w:tc>
          <w:tcPr>
            <w:tcW w:w="50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94D8A6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пиковая зона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481E11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629C7" w14:textId="3268EA68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11,30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8040108" w14:textId="4C59AF54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12,55</w:t>
            </w:r>
          </w:p>
        </w:tc>
      </w:tr>
      <w:tr w:rsidR="001B1A91" w:rsidRPr="003029BF" w14:paraId="4B726DCA" w14:textId="1CA841F7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5E27FB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30AB03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 xml:space="preserve">- полупиковая зона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1D8255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1DD49E" w14:textId="75F6F04F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9,04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DF751B9" w14:textId="2247CF71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10,04</w:t>
            </w:r>
          </w:p>
        </w:tc>
      </w:tr>
      <w:tr w:rsidR="001B1A91" w:rsidRPr="003029BF" w14:paraId="5023D21E" w14:textId="14070F39" w:rsidTr="00BC6468">
        <w:trPr>
          <w:trHeight w:val="300"/>
        </w:trPr>
        <w:tc>
          <w:tcPr>
            <w:tcW w:w="70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EAC7A7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0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FA59BC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- Ночная зона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517C1A" w14:textId="77777777" w:rsidR="001B1A91" w:rsidRPr="003029BF" w:rsidRDefault="001B1A91" w:rsidP="001B1A91">
            <w:pPr>
              <w:rPr>
                <w:color w:val="000000"/>
                <w:sz w:val="20"/>
                <w:szCs w:val="20"/>
              </w:rPr>
            </w:pPr>
            <w:r w:rsidRPr="003029BF">
              <w:rPr>
                <w:color w:val="000000"/>
                <w:sz w:val="20"/>
                <w:szCs w:val="20"/>
              </w:rPr>
              <w:t>руб./</w:t>
            </w:r>
            <w:proofErr w:type="spellStart"/>
            <w:r w:rsidRPr="003029BF">
              <w:rPr>
                <w:color w:val="000000"/>
                <w:sz w:val="20"/>
                <w:szCs w:val="20"/>
              </w:rPr>
              <w:t>кВт·ч</w:t>
            </w:r>
            <w:proofErr w:type="spellEnd"/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12E68E" w14:textId="3C2DB64F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5,55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DDFB3E1" w14:textId="63DD93F0" w:rsidR="001B1A91" w:rsidRPr="003029BF" w:rsidRDefault="001B1A91" w:rsidP="001B1A9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6,16</w:t>
            </w:r>
          </w:p>
        </w:tc>
      </w:tr>
      <w:bookmarkEnd w:id="0"/>
    </w:tbl>
    <w:p w14:paraId="71C8DE9B" w14:textId="77777777" w:rsidR="00DB7460" w:rsidRPr="003029BF" w:rsidRDefault="00DB7460" w:rsidP="00DB7460">
      <w:pPr>
        <w:jc w:val="center"/>
        <w:rPr>
          <w:b/>
          <w:bCs/>
          <w:sz w:val="20"/>
          <w:szCs w:val="20"/>
        </w:rPr>
      </w:pPr>
    </w:p>
    <w:sectPr w:rsidR="00DB7460" w:rsidRPr="003029BF" w:rsidSect="006560A3">
      <w:footerReference w:type="default" r:id="rId11"/>
      <w:pgSz w:w="11906" w:h="16838" w:code="9"/>
      <w:pgMar w:top="567" w:right="851" w:bottom="142" w:left="1559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C60AC3F" w14:textId="77777777" w:rsidR="00656F7B" w:rsidRDefault="00656F7B">
      <w:r>
        <w:separator/>
      </w:r>
    </w:p>
  </w:endnote>
  <w:endnote w:type="continuationSeparator" w:id="0">
    <w:p w14:paraId="381B8D8B" w14:textId="77777777" w:rsidR="00656F7B" w:rsidRDefault="00656F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CEC61" w14:textId="606CCDA5" w:rsidR="00D04DBE" w:rsidRDefault="00D04DBE" w:rsidP="00A93D4E">
    <w:pPr>
      <w:pStyle w:val="a5"/>
      <w:ind w:left="-170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54F253" w14:textId="77777777" w:rsidR="00656F7B" w:rsidRDefault="00656F7B">
      <w:r>
        <w:separator/>
      </w:r>
    </w:p>
  </w:footnote>
  <w:footnote w:type="continuationSeparator" w:id="0">
    <w:p w14:paraId="7B4DBCBF" w14:textId="77777777" w:rsidR="00656F7B" w:rsidRDefault="00656F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D7411F"/>
    <w:multiLevelType w:val="hybridMultilevel"/>
    <w:tmpl w:val="E83E58CC"/>
    <w:lvl w:ilvl="0" w:tplc="04190001">
      <w:start w:val="1"/>
      <w:numFmt w:val="bullet"/>
      <w:lvlText w:val=""/>
      <w:lvlJc w:val="left"/>
      <w:pPr>
        <w:ind w:left="125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7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9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1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3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5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7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9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19" w:hanging="360"/>
      </w:pPr>
      <w:rPr>
        <w:rFonts w:ascii="Wingdings" w:hAnsi="Wingdings" w:hint="default"/>
      </w:rPr>
    </w:lvl>
  </w:abstractNum>
  <w:abstractNum w:abstractNumId="1" w15:restartNumberingAfterBreak="0">
    <w:nsid w:val="2D420160"/>
    <w:multiLevelType w:val="hybridMultilevel"/>
    <w:tmpl w:val="CA5CD84E"/>
    <w:lvl w:ilvl="0" w:tplc="44946F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CDF14B4"/>
    <w:multiLevelType w:val="hybridMultilevel"/>
    <w:tmpl w:val="74F077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1D01EF"/>
    <w:multiLevelType w:val="hybridMultilevel"/>
    <w:tmpl w:val="01FEDA08"/>
    <w:lvl w:ilvl="0" w:tplc="8598943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76F273B0"/>
    <w:multiLevelType w:val="hybridMultilevel"/>
    <w:tmpl w:val="68D88E24"/>
    <w:lvl w:ilvl="0" w:tplc="E8E2DC20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5" w15:restartNumberingAfterBreak="0">
    <w:nsid w:val="77E3182A"/>
    <w:multiLevelType w:val="hybridMultilevel"/>
    <w:tmpl w:val="7BBC6A6C"/>
    <w:lvl w:ilvl="0" w:tplc="0419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6" w15:restartNumberingAfterBreak="0">
    <w:nsid w:val="7A932354"/>
    <w:multiLevelType w:val="hybridMultilevel"/>
    <w:tmpl w:val="B0E86516"/>
    <w:lvl w:ilvl="0" w:tplc="917846F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6"/>
  </w:num>
  <w:num w:numId="2">
    <w:abstractNumId w:val="3"/>
  </w:num>
  <w:num w:numId="3">
    <w:abstractNumId w:val="2"/>
  </w:num>
  <w:num w:numId="4">
    <w:abstractNumId w:val="1"/>
  </w:num>
  <w:num w:numId="5">
    <w:abstractNumId w:val="5"/>
  </w:num>
  <w:num w:numId="6">
    <w:abstractNumId w:val="4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0D31"/>
    <w:rsid w:val="00012214"/>
    <w:rsid w:val="000126E6"/>
    <w:rsid w:val="000205B3"/>
    <w:rsid w:val="000256B8"/>
    <w:rsid w:val="00025940"/>
    <w:rsid w:val="00041E05"/>
    <w:rsid w:val="000516E0"/>
    <w:rsid w:val="00054036"/>
    <w:rsid w:val="00054620"/>
    <w:rsid w:val="0005580D"/>
    <w:rsid w:val="00056BBC"/>
    <w:rsid w:val="00061EB4"/>
    <w:rsid w:val="00075FDF"/>
    <w:rsid w:val="0008581B"/>
    <w:rsid w:val="00095374"/>
    <w:rsid w:val="000B5EAB"/>
    <w:rsid w:val="000C25F1"/>
    <w:rsid w:val="000E0790"/>
    <w:rsid w:val="000E2070"/>
    <w:rsid w:val="000E67C9"/>
    <w:rsid w:val="0010022A"/>
    <w:rsid w:val="00104E55"/>
    <w:rsid w:val="00131722"/>
    <w:rsid w:val="00143662"/>
    <w:rsid w:val="001561A5"/>
    <w:rsid w:val="00156A58"/>
    <w:rsid w:val="00157B79"/>
    <w:rsid w:val="00172592"/>
    <w:rsid w:val="00182177"/>
    <w:rsid w:val="00192079"/>
    <w:rsid w:val="001A0ECD"/>
    <w:rsid w:val="001B1A91"/>
    <w:rsid w:val="001C340B"/>
    <w:rsid w:val="001C370C"/>
    <w:rsid w:val="001D0D24"/>
    <w:rsid w:val="001E0D4D"/>
    <w:rsid w:val="001E12EA"/>
    <w:rsid w:val="001E1FC5"/>
    <w:rsid w:val="001E3576"/>
    <w:rsid w:val="001F64A4"/>
    <w:rsid w:val="00215D61"/>
    <w:rsid w:val="0022035C"/>
    <w:rsid w:val="00223D57"/>
    <w:rsid w:val="002369BD"/>
    <w:rsid w:val="002500F4"/>
    <w:rsid w:val="00252633"/>
    <w:rsid w:val="002559FA"/>
    <w:rsid w:val="0027662D"/>
    <w:rsid w:val="00286A16"/>
    <w:rsid w:val="00290498"/>
    <w:rsid w:val="00295498"/>
    <w:rsid w:val="002A2046"/>
    <w:rsid w:val="002A566C"/>
    <w:rsid w:val="002A7BA0"/>
    <w:rsid w:val="002B22ED"/>
    <w:rsid w:val="002D3A94"/>
    <w:rsid w:val="002D4FA5"/>
    <w:rsid w:val="002E5A1E"/>
    <w:rsid w:val="003029BF"/>
    <w:rsid w:val="003045B3"/>
    <w:rsid w:val="00307D58"/>
    <w:rsid w:val="00310B78"/>
    <w:rsid w:val="003154EC"/>
    <w:rsid w:val="00320E0C"/>
    <w:rsid w:val="003228C3"/>
    <w:rsid w:val="0032299F"/>
    <w:rsid w:val="00325283"/>
    <w:rsid w:val="0033681A"/>
    <w:rsid w:val="00341188"/>
    <w:rsid w:val="003462DC"/>
    <w:rsid w:val="003542E3"/>
    <w:rsid w:val="00387C41"/>
    <w:rsid w:val="003A1AD3"/>
    <w:rsid w:val="003A1E97"/>
    <w:rsid w:val="003A2E63"/>
    <w:rsid w:val="003B51D1"/>
    <w:rsid w:val="003B583A"/>
    <w:rsid w:val="003C1C4E"/>
    <w:rsid w:val="004032AA"/>
    <w:rsid w:val="00406B7A"/>
    <w:rsid w:val="004078F7"/>
    <w:rsid w:val="00426A7C"/>
    <w:rsid w:val="0043110E"/>
    <w:rsid w:val="004329D1"/>
    <w:rsid w:val="00434B24"/>
    <w:rsid w:val="0043761F"/>
    <w:rsid w:val="00451B8C"/>
    <w:rsid w:val="004566FA"/>
    <w:rsid w:val="00470D31"/>
    <w:rsid w:val="00471056"/>
    <w:rsid w:val="00490BF9"/>
    <w:rsid w:val="00493B4D"/>
    <w:rsid w:val="00493D2D"/>
    <w:rsid w:val="004B090B"/>
    <w:rsid w:val="004B4A03"/>
    <w:rsid w:val="004B4EC1"/>
    <w:rsid w:val="004B5EA7"/>
    <w:rsid w:val="004D1CE2"/>
    <w:rsid w:val="004E00DF"/>
    <w:rsid w:val="004F775A"/>
    <w:rsid w:val="00502F66"/>
    <w:rsid w:val="0051784A"/>
    <w:rsid w:val="00533654"/>
    <w:rsid w:val="00552FBA"/>
    <w:rsid w:val="005539E3"/>
    <w:rsid w:val="005555C1"/>
    <w:rsid w:val="00555C74"/>
    <w:rsid w:val="00575033"/>
    <w:rsid w:val="00581CC1"/>
    <w:rsid w:val="00582DE7"/>
    <w:rsid w:val="00585C8F"/>
    <w:rsid w:val="00586A8E"/>
    <w:rsid w:val="005873AF"/>
    <w:rsid w:val="005A64CA"/>
    <w:rsid w:val="005C1843"/>
    <w:rsid w:val="005D5908"/>
    <w:rsid w:val="005D5C78"/>
    <w:rsid w:val="005D7A68"/>
    <w:rsid w:val="005E3366"/>
    <w:rsid w:val="005E44CE"/>
    <w:rsid w:val="005E4C2F"/>
    <w:rsid w:val="005E4F1D"/>
    <w:rsid w:val="005F798E"/>
    <w:rsid w:val="00604B6C"/>
    <w:rsid w:val="006162C0"/>
    <w:rsid w:val="006417B5"/>
    <w:rsid w:val="00654B84"/>
    <w:rsid w:val="006560A3"/>
    <w:rsid w:val="00656F7B"/>
    <w:rsid w:val="006702D4"/>
    <w:rsid w:val="006A745C"/>
    <w:rsid w:val="006B251E"/>
    <w:rsid w:val="006C0347"/>
    <w:rsid w:val="006C3250"/>
    <w:rsid w:val="006D37A2"/>
    <w:rsid w:val="006E136F"/>
    <w:rsid w:val="006E37F3"/>
    <w:rsid w:val="006F2A3F"/>
    <w:rsid w:val="007370F0"/>
    <w:rsid w:val="00747535"/>
    <w:rsid w:val="00761FAB"/>
    <w:rsid w:val="00765BF9"/>
    <w:rsid w:val="00782FAF"/>
    <w:rsid w:val="007963A2"/>
    <w:rsid w:val="007A7476"/>
    <w:rsid w:val="007B338A"/>
    <w:rsid w:val="007C2346"/>
    <w:rsid w:val="007C7CA9"/>
    <w:rsid w:val="007E567F"/>
    <w:rsid w:val="007F08A0"/>
    <w:rsid w:val="00802D14"/>
    <w:rsid w:val="008207C3"/>
    <w:rsid w:val="008215A3"/>
    <w:rsid w:val="00821891"/>
    <w:rsid w:val="0083013E"/>
    <w:rsid w:val="00833968"/>
    <w:rsid w:val="00834AC3"/>
    <w:rsid w:val="0083591D"/>
    <w:rsid w:val="00845118"/>
    <w:rsid w:val="0084758B"/>
    <w:rsid w:val="00847DA2"/>
    <w:rsid w:val="00850C3D"/>
    <w:rsid w:val="0085230B"/>
    <w:rsid w:val="008B3C4D"/>
    <w:rsid w:val="008B5AC0"/>
    <w:rsid w:val="008C46F8"/>
    <w:rsid w:val="008F0783"/>
    <w:rsid w:val="008F70A5"/>
    <w:rsid w:val="008F7806"/>
    <w:rsid w:val="00906C51"/>
    <w:rsid w:val="00914FAB"/>
    <w:rsid w:val="00926301"/>
    <w:rsid w:val="0093690E"/>
    <w:rsid w:val="00940A50"/>
    <w:rsid w:val="00941975"/>
    <w:rsid w:val="00950009"/>
    <w:rsid w:val="009545C0"/>
    <w:rsid w:val="0095706F"/>
    <w:rsid w:val="009623C2"/>
    <w:rsid w:val="00962D79"/>
    <w:rsid w:val="00963649"/>
    <w:rsid w:val="00996E60"/>
    <w:rsid w:val="009A451B"/>
    <w:rsid w:val="009A7BF4"/>
    <w:rsid w:val="009D16C1"/>
    <w:rsid w:val="009D59EB"/>
    <w:rsid w:val="009E2B69"/>
    <w:rsid w:val="009F1EBC"/>
    <w:rsid w:val="00A12701"/>
    <w:rsid w:val="00A22C63"/>
    <w:rsid w:val="00A44D3D"/>
    <w:rsid w:val="00A5625E"/>
    <w:rsid w:val="00A62204"/>
    <w:rsid w:val="00A72001"/>
    <w:rsid w:val="00A7363C"/>
    <w:rsid w:val="00A837BA"/>
    <w:rsid w:val="00A91314"/>
    <w:rsid w:val="00A92079"/>
    <w:rsid w:val="00A93D4E"/>
    <w:rsid w:val="00AB0319"/>
    <w:rsid w:val="00AB2050"/>
    <w:rsid w:val="00AB38A2"/>
    <w:rsid w:val="00AD55AF"/>
    <w:rsid w:val="00AF27AF"/>
    <w:rsid w:val="00B00C34"/>
    <w:rsid w:val="00B01697"/>
    <w:rsid w:val="00B21114"/>
    <w:rsid w:val="00B44AEB"/>
    <w:rsid w:val="00B66F93"/>
    <w:rsid w:val="00B6795B"/>
    <w:rsid w:val="00B93A77"/>
    <w:rsid w:val="00BA6A1F"/>
    <w:rsid w:val="00BB0EA1"/>
    <w:rsid w:val="00BB4D20"/>
    <w:rsid w:val="00BC493A"/>
    <w:rsid w:val="00BC6468"/>
    <w:rsid w:val="00BD11D0"/>
    <w:rsid w:val="00C04DEC"/>
    <w:rsid w:val="00C12798"/>
    <w:rsid w:val="00C169CA"/>
    <w:rsid w:val="00C42B98"/>
    <w:rsid w:val="00C5002C"/>
    <w:rsid w:val="00C53CD6"/>
    <w:rsid w:val="00C603EA"/>
    <w:rsid w:val="00C61CD7"/>
    <w:rsid w:val="00C63E46"/>
    <w:rsid w:val="00C81C6A"/>
    <w:rsid w:val="00C821EB"/>
    <w:rsid w:val="00C8286D"/>
    <w:rsid w:val="00C85D2D"/>
    <w:rsid w:val="00CA423B"/>
    <w:rsid w:val="00CA6A18"/>
    <w:rsid w:val="00CB45A5"/>
    <w:rsid w:val="00CB6574"/>
    <w:rsid w:val="00CC4959"/>
    <w:rsid w:val="00CE199D"/>
    <w:rsid w:val="00CE5BEF"/>
    <w:rsid w:val="00CF3395"/>
    <w:rsid w:val="00D01955"/>
    <w:rsid w:val="00D04DBE"/>
    <w:rsid w:val="00D063A1"/>
    <w:rsid w:val="00D1068B"/>
    <w:rsid w:val="00D36D3E"/>
    <w:rsid w:val="00D44084"/>
    <w:rsid w:val="00D447E3"/>
    <w:rsid w:val="00D5467E"/>
    <w:rsid w:val="00D6174A"/>
    <w:rsid w:val="00D64304"/>
    <w:rsid w:val="00D73E5F"/>
    <w:rsid w:val="00D747A3"/>
    <w:rsid w:val="00D818A5"/>
    <w:rsid w:val="00D841C1"/>
    <w:rsid w:val="00D84F02"/>
    <w:rsid w:val="00D8538C"/>
    <w:rsid w:val="00D85B1F"/>
    <w:rsid w:val="00D93277"/>
    <w:rsid w:val="00DA2DCC"/>
    <w:rsid w:val="00DB1EC3"/>
    <w:rsid w:val="00DB3065"/>
    <w:rsid w:val="00DB7460"/>
    <w:rsid w:val="00DC18DE"/>
    <w:rsid w:val="00DD0AD3"/>
    <w:rsid w:val="00DD6B89"/>
    <w:rsid w:val="00DE0B12"/>
    <w:rsid w:val="00DE603C"/>
    <w:rsid w:val="00DE687C"/>
    <w:rsid w:val="00DE6FE7"/>
    <w:rsid w:val="00DF1113"/>
    <w:rsid w:val="00E01211"/>
    <w:rsid w:val="00E07F5D"/>
    <w:rsid w:val="00E339E0"/>
    <w:rsid w:val="00E37671"/>
    <w:rsid w:val="00E64177"/>
    <w:rsid w:val="00E71596"/>
    <w:rsid w:val="00E71CEF"/>
    <w:rsid w:val="00E80BD7"/>
    <w:rsid w:val="00E87A9D"/>
    <w:rsid w:val="00E92856"/>
    <w:rsid w:val="00EA3182"/>
    <w:rsid w:val="00EB33F2"/>
    <w:rsid w:val="00EB5D6E"/>
    <w:rsid w:val="00EC1164"/>
    <w:rsid w:val="00EC12B8"/>
    <w:rsid w:val="00EE10EF"/>
    <w:rsid w:val="00EE31AB"/>
    <w:rsid w:val="00EF12A2"/>
    <w:rsid w:val="00EF2B07"/>
    <w:rsid w:val="00F15DBE"/>
    <w:rsid w:val="00F17BCE"/>
    <w:rsid w:val="00F213C5"/>
    <w:rsid w:val="00F23AE1"/>
    <w:rsid w:val="00F35DCC"/>
    <w:rsid w:val="00F51410"/>
    <w:rsid w:val="00F612E7"/>
    <w:rsid w:val="00F657A2"/>
    <w:rsid w:val="00F818A8"/>
    <w:rsid w:val="00F86C02"/>
    <w:rsid w:val="00F86C5F"/>
    <w:rsid w:val="00F90C2F"/>
    <w:rsid w:val="00FA72D9"/>
    <w:rsid w:val="00FB08CD"/>
    <w:rsid w:val="00FB4717"/>
    <w:rsid w:val="00FB79A2"/>
    <w:rsid w:val="00FC1E4E"/>
    <w:rsid w:val="00FC6F58"/>
    <w:rsid w:val="00FD3550"/>
    <w:rsid w:val="00FF0D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1CEC1D"/>
  <w15:docId w15:val="{55B1DFE1-5734-40DC-8A27-1C33FF0A33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18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93D4E"/>
    <w:pPr>
      <w:tabs>
        <w:tab w:val="center" w:pos="4677"/>
        <w:tab w:val="right" w:pos="9355"/>
      </w:tabs>
    </w:pPr>
  </w:style>
  <w:style w:type="paragraph" w:styleId="a5">
    <w:name w:val="footer"/>
    <w:basedOn w:val="a"/>
    <w:link w:val="a6"/>
    <w:uiPriority w:val="99"/>
    <w:rsid w:val="00A93D4E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uiPriority w:val="99"/>
    <w:rsid w:val="00C603EA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rsid w:val="00C603EA"/>
    <w:rPr>
      <w:rFonts w:ascii="Segoe UI" w:hAnsi="Segoe UI" w:cs="Segoe UI"/>
      <w:sz w:val="18"/>
      <w:szCs w:val="18"/>
    </w:rPr>
  </w:style>
  <w:style w:type="character" w:styleId="a9">
    <w:name w:val="Strong"/>
    <w:qFormat/>
    <w:rsid w:val="00D6174A"/>
    <w:rPr>
      <w:b/>
      <w:bCs/>
    </w:rPr>
  </w:style>
  <w:style w:type="table" w:styleId="aa">
    <w:name w:val="Table Grid"/>
    <w:basedOn w:val="a1"/>
    <w:rsid w:val="00765B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3110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c">
    <w:name w:val="annotation reference"/>
    <w:basedOn w:val="a0"/>
    <w:semiHidden/>
    <w:unhideWhenUsed/>
    <w:rsid w:val="001D0D24"/>
    <w:rPr>
      <w:sz w:val="16"/>
      <w:szCs w:val="16"/>
    </w:rPr>
  </w:style>
  <w:style w:type="paragraph" w:styleId="ad">
    <w:name w:val="annotation text"/>
    <w:basedOn w:val="a"/>
    <w:link w:val="ae"/>
    <w:semiHidden/>
    <w:unhideWhenUsed/>
    <w:rsid w:val="001D0D24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1D0D24"/>
  </w:style>
  <w:style w:type="paragraph" w:styleId="af">
    <w:name w:val="annotation subject"/>
    <w:basedOn w:val="ad"/>
    <w:next w:val="ad"/>
    <w:link w:val="af0"/>
    <w:semiHidden/>
    <w:unhideWhenUsed/>
    <w:rsid w:val="001D0D24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1D0D24"/>
    <w:rPr>
      <w:b/>
      <w:bCs/>
    </w:rPr>
  </w:style>
  <w:style w:type="character" w:customStyle="1" w:styleId="a4">
    <w:name w:val="Верхний колонтитул Знак"/>
    <w:basedOn w:val="a0"/>
    <w:link w:val="a3"/>
    <w:uiPriority w:val="99"/>
    <w:rsid w:val="00DB7460"/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uiPriority w:val="99"/>
    <w:rsid w:val="00DB7460"/>
    <w:rPr>
      <w:sz w:val="24"/>
      <w:szCs w:val="24"/>
    </w:rPr>
  </w:style>
  <w:style w:type="paragraph" w:customStyle="1" w:styleId="af1">
    <w:name w:val="Автозамена"/>
    <w:rsid w:val="00DB7460"/>
  </w:style>
  <w:style w:type="numbering" w:customStyle="1" w:styleId="1">
    <w:name w:val="Нет списка1"/>
    <w:next w:val="a2"/>
    <w:uiPriority w:val="99"/>
    <w:semiHidden/>
    <w:unhideWhenUsed/>
    <w:rsid w:val="00DB7460"/>
  </w:style>
  <w:style w:type="table" w:customStyle="1" w:styleId="10">
    <w:name w:val="Сетка таблицы1"/>
    <w:basedOn w:val="a1"/>
    <w:next w:val="aa"/>
    <w:uiPriority w:val="59"/>
    <w:rsid w:val="00DB7460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Body Text 2"/>
    <w:basedOn w:val="a"/>
    <w:link w:val="20"/>
    <w:semiHidden/>
    <w:unhideWhenUsed/>
    <w:rsid w:val="00DB7460"/>
    <w:pPr>
      <w:jc w:val="both"/>
    </w:pPr>
    <w:rPr>
      <w:szCs w:val="20"/>
      <w:lang w:val="x-none" w:eastAsia="x-none"/>
    </w:rPr>
  </w:style>
  <w:style w:type="character" w:customStyle="1" w:styleId="20">
    <w:name w:val="Основной текст 2 Знак"/>
    <w:basedOn w:val="a0"/>
    <w:link w:val="2"/>
    <w:semiHidden/>
    <w:rsid w:val="00DB7460"/>
    <w:rPr>
      <w:sz w:val="24"/>
      <w:lang w:val="x-none" w:eastAsia="x-none"/>
    </w:rPr>
  </w:style>
  <w:style w:type="character" w:styleId="af2">
    <w:name w:val="Hyperlink"/>
    <w:uiPriority w:val="99"/>
    <w:unhideWhenUsed/>
    <w:rsid w:val="00DB7460"/>
    <w:rPr>
      <w:color w:val="0563C1"/>
      <w:u w:val="single"/>
    </w:rPr>
  </w:style>
  <w:style w:type="numbering" w:customStyle="1" w:styleId="11">
    <w:name w:val="Нет списка11"/>
    <w:next w:val="a2"/>
    <w:uiPriority w:val="99"/>
    <w:semiHidden/>
    <w:unhideWhenUsed/>
    <w:rsid w:val="00DB7460"/>
  </w:style>
  <w:style w:type="numbering" w:customStyle="1" w:styleId="21">
    <w:name w:val="Нет списка2"/>
    <w:next w:val="a2"/>
    <w:uiPriority w:val="99"/>
    <w:semiHidden/>
    <w:unhideWhenUsed/>
    <w:rsid w:val="00DB7460"/>
  </w:style>
  <w:style w:type="table" w:customStyle="1" w:styleId="22">
    <w:name w:val="Сетка таблицы2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39"/>
    <w:rsid w:val="00DB746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DB74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531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2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9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talya.Nagaitseva\Desktop\&#1064;&#1072;&#1073;&#1083;&#1086;&#1085;&#1099;\&#1041;&#1083;&#1072;&#1085;&#1082;%20&#1080;&#1089;&#1093;%20&#1087;&#1080;&#1089;&#1100;&#1084;&#1072;_&#1055;&#1088;&#1077;&#1079;&#1080;&#1076;&#1077;&#1085;&#1090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86C9D66ABB40E4899EE824286493EBA" ma:contentTypeVersion="0" ma:contentTypeDescription="Создание документа." ma:contentTypeScope="" ma:versionID="fa79e42488b48ffdb0526be99428997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02f955febea7e716b4e91cddba17110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D6AB1D-E30E-487C-9D30-2544E5CB063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E67E43D-3919-4DB9-AD17-73FDEB8D56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98FFB9C-65EA-4BA0-B898-222634323F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24CEE20-E15C-4869-A8D8-8E0E4641D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исх письма_Президент</Template>
  <TotalTime>510</TotalTime>
  <Pages>3</Pages>
  <Words>987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IDENTITY</Company>
  <LinksUpToDate>false</LinksUpToDate>
  <CharactersWithSpaces>6605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Natalya Nagaitseva</dc:creator>
  <cp:lastModifiedBy>Прокопец Анна Юрьевна</cp:lastModifiedBy>
  <cp:revision>72</cp:revision>
  <cp:lastPrinted>2017-08-31T06:11:00Z</cp:lastPrinted>
  <dcterms:created xsi:type="dcterms:W3CDTF">2024-04-10T23:03:00Z</dcterms:created>
  <dcterms:modified xsi:type="dcterms:W3CDTF">2026-04-13T04:44:00Z</dcterms:modified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0x010100186C9D66ABB40E4899EE824286493EBA</vt:lpwstr>
  </property>
</Properties>
</file>