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AD249" w14:textId="47248A9F" w:rsidR="00DB1127" w:rsidRDefault="00DB1127">
      <w:r>
        <w:t xml:space="preserve">                                                                                                                                 Приложение №1</w:t>
      </w:r>
    </w:p>
    <w:p w14:paraId="5F50EBD0" w14:textId="3E736A65" w:rsidR="00DB1127" w:rsidRDefault="00DB1127"/>
    <w:p w14:paraId="6CC58ABE" w14:textId="77777777" w:rsidR="00DB1127" w:rsidRDefault="00DB1127"/>
    <w:p w14:paraId="3B10FAF9" w14:textId="77777777" w:rsidR="00DB1127" w:rsidRDefault="00DB1127"/>
    <w:tbl>
      <w:tblPr>
        <w:tblW w:w="12001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1440"/>
        <w:gridCol w:w="545"/>
        <w:gridCol w:w="709"/>
        <w:gridCol w:w="992"/>
        <w:gridCol w:w="992"/>
        <w:gridCol w:w="567"/>
        <w:gridCol w:w="709"/>
        <w:gridCol w:w="992"/>
        <w:gridCol w:w="992"/>
        <w:gridCol w:w="236"/>
        <w:gridCol w:w="236"/>
        <w:gridCol w:w="236"/>
        <w:gridCol w:w="236"/>
      </w:tblGrid>
      <w:tr w:rsidR="003B51D1" w:rsidRPr="00DB7460" w14:paraId="6D79D6CF" w14:textId="6A5B1BB8" w:rsidTr="003029BF">
        <w:trPr>
          <w:gridAfter w:val="4"/>
          <w:wAfter w:w="944" w:type="dxa"/>
          <w:trHeight w:val="992"/>
        </w:trPr>
        <w:tc>
          <w:tcPr>
            <w:tcW w:w="11057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66604BB0" w14:textId="3DBE27BF" w:rsidR="003B51D1" w:rsidRPr="00EC12B8" w:rsidRDefault="003B51D1" w:rsidP="00DB7460">
            <w:pPr>
              <w:jc w:val="center"/>
              <w:rPr>
                <w:b/>
                <w:bCs/>
                <w:color w:val="000000"/>
              </w:rPr>
            </w:pPr>
            <w:r w:rsidRPr="00EC12B8">
              <w:rPr>
                <w:b/>
                <w:bCs/>
                <w:color w:val="000000"/>
              </w:rPr>
              <w:t xml:space="preserve">Цены (тарифы) на электрическую энергию (мощность), поставляемую покупателям на розничных рынках, расположенных в технологически  изолированной территориальной электроэнергетической системе  АО «Охинская ТЭЦ», за исключением населения и (или) приравненных к нему категорий потребителей  </w:t>
            </w:r>
          </w:p>
        </w:tc>
      </w:tr>
      <w:tr w:rsidR="003B51D1" w:rsidRPr="00DB7460" w14:paraId="7390B801" w14:textId="3F2ED056" w:rsidTr="00D93277">
        <w:trPr>
          <w:gridAfter w:val="4"/>
          <w:wAfter w:w="944" w:type="dxa"/>
          <w:trHeight w:val="315"/>
        </w:trPr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A5661" w14:textId="51F6B313" w:rsidR="006F2A3F" w:rsidRPr="00EC12B8" w:rsidRDefault="00D01955" w:rsidP="00646EB6">
            <w:pPr>
              <w:jc w:val="center"/>
              <w:rPr>
                <w:b/>
                <w:bCs/>
                <w:color w:val="000000"/>
              </w:rPr>
            </w:pPr>
            <w:r w:rsidRPr="00EC12B8">
              <w:rPr>
                <w:b/>
                <w:bCs/>
                <w:color w:val="000000"/>
              </w:rPr>
              <w:t xml:space="preserve">                                                 </w:t>
            </w:r>
            <w:r w:rsidR="006F2A3F" w:rsidRPr="00EC12B8">
              <w:rPr>
                <w:b/>
                <w:bCs/>
                <w:color w:val="000000"/>
              </w:rPr>
              <w:t>АО "Охинская ТЭЦ" на 202</w:t>
            </w:r>
            <w:r w:rsidR="00646EB6">
              <w:rPr>
                <w:b/>
                <w:bCs/>
                <w:color w:val="000000"/>
              </w:rPr>
              <w:t>7</w:t>
            </w:r>
            <w:r w:rsidR="006F2A3F" w:rsidRPr="00EC12B8">
              <w:rPr>
                <w:b/>
                <w:bCs/>
                <w:color w:val="000000"/>
              </w:rPr>
              <w:t xml:space="preserve"> год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75EDCB" w14:textId="77777777" w:rsidR="006F2A3F" w:rsidRPr="00EC12B8" w:rsidRDefault="006F2A3F" w:rsidP="004078F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FD8E90" w14:textId="77777777" w:rsidR="006F2A3F" w:rsidRPr="00EC12B8" w:rsidRDefault="006F2A3F" w:rsidP="004078F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FB4418" w14:textId="77777777" w:rsidR="006F2A3F" w:rsidRPr="00DB7460" w:rsidRDefault="006F2A3F" w:rsidP="004078F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6FFFD2" w14:textId="77777777" w:rsidR="006F2A3F" w:rsidRPr="00DB7460" w:rsidRDefault="006F2A3F" w:rsidP="004078F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3B51D1" w:rsidRPr="00DB7460" w14:paraId="2EE7A024" w14:textId="26B5F07D" w:rsidTr="00E92856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FE65E" w14:textId="77777777" w:rsidR="006F2A3F" w:rsidRPr="00DB7460" w:rsidRDefault="006F2A3F" w:rsidP="00DB746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655C1F" w14:textId="77777777" w:rsidR="006F2A3F" w:rsidRPr="00DB7460" w:rsidRDefault="006F2A3F" w:rsidP="00DB746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8BDF0A" w14:textId="77777777" w:rsidR="006F2A3F" w:rsidRPr="00DB7460" w:rsidRDefault="006F2A3F" w:rsidP="00DB7460">
            <w:pPr>
              <w:rPr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84AF1" w14:textId="77777777" w:rsidR="006F2A3F" w:rsidRPr="00DB7460" w:rsidRDefault="006F2A3F" w:rsidP="00DB746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FBDE5" w14:textId="77777777" w:rsidR="006F2A3F" w:rsidRPr="00DB7460" w:rsidRDefault="006F2A3F" w:rsidP="00DB746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4B277" w14:textId="77777777" w:rsidR="006F2A3F" w:rsidRPr="00DB7460" w:rsidRDefault="006F2A3F" w:rsidP="00DB746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F4283" w14:textId="77777777" w:rsidR="006F2A3F" w:rsidRPr="00DB7460" w:rsidRDefault="006F2A3F" w:rsidP="00DB746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AA773A" w14:textId="77777777" w:rsidR="006F2A3F" w:rsidRPr="00DB7460" w:rsidRDefault="006F2A3F" w:rsidP="00DB746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7BDCBD" w14:textId="77777777" w:rsidR="006F2A3F" w:rsidRPr="00DB7460" w:rsidRDefault="006F2A3F" w:rsidP="00DB746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D7A3AF" w14:textId="77777777" w:rsidR="006F2A3F" w:rsidRPr="00DB7460" w:rsidRDefault="006F2A3F" w:rsidP="00DB746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AF33DC" w14:textId="77777777" w:rsidR="006F2A3F" w:rsidRPr="00DB7460" w:rsidRDefault="006F2A3F" w:rsidP="00DB7460">
            <w:pPr>
              <w:rPr>
                <w:sz w:val="20"/>
                <w:szCs w:val="20"/>
              </w:rPr>
            </w:pPr>
          </w:p>
        </w:tc>
      </w:tr>
      <w:tr w:rsidR="003B51D1" w:rsidRPr="003029BF" w14:paraId="3CF643E2" w14:textId="47655D1B" w:rsidTr="003029BF">
        <w:trPr>
          <w:gridAfter w:val="4"/>
          <w:wAfter w:w="944" w:type="dxa"/>
          <w:trHeight w:val="83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C7B69" w14:textId="77777777" w:rsidR="003B51D1" w:rsidRPr="003029BF" w:rsidRDefault="003B51D1" w:rsidP="00DB746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№</w:t>
            </w:r>
          </w:p>
          <w:p w14:paraId="06F744FF" w14:textId="2B074356" w:rsidR="003B51D1" w:rsidRPr="003029BF" w:rsidRDefault="003B51D1" w:rsidP="00DB746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E9BCA" w14:textId="77777777" w:rsidR="003B51D1" w:rsidRPr="003029BF" w:rsidRDefault="003B51D1" w:rsidP="00DB7460">
            <w:pPr>
              <w:ind w:right="74"/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Показатель группы потребителей с разбивкой тарифа по ставками дифференциацией по зонам суток)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B7437" w14:textId="77777777" w:rsidR="003B51D1" w:rsidRPr="003029BF" w:rsidRDefault="003B51D1" w:rsidP="00DB746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3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64809" w14:textId="56FF3FB3" w:rsidR="003B51D1" w:rsidRPr="003029BF" w:rsidRDefault="003B51D1" w:rsidP="004078F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1 полугодие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77965E" w14:textId="77777777" w:rsidR="003B51D1" w:rsidRPr="003029BF" w:rsidRDefault="003B51D1" w:rsidP="004078F7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3B6032A3" w14:textId="7C9A4358" w:rsidR="003B51D1" w:rsidRPr="003029BF" w:rsidRDefault="003B51D1" w:rsidP="004078F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  <w:lang w:val="en-US"/>
              </w:rPr>
              <w:t xml:space="preserve">II </w:t>
            </w:r>
            <w:r w:rsidRPr="003029BF">
              <w:rPr>
                <w:bCs/>
                <w:color w:val="000000"/>
                <w:sz w:val="20"/>
                <w:szCs w:val="20"/>
              </w:rPr>
              <w:t>полугодие</w:t>
            </w:r>
          </w:p>
        </w:tc>
      </w:tr>
      <w:tr w:rsidR="003B51D1" w:rsidRPr="003029BF" w14:paraId="5A9C756A" w14:textId="60DC8C31" w:rsidTr="003029BF">
        <w:trPr>
          <w:gridAfter w:val="4"/>
          <w:wAfter w:w="944" w:type="dxa"/>
          <w:trHeight w:val="31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3FE19" w14:textId="59D38BF1" w:rsidR="003B51D1" w:rsidRPr="003029BF" w:rsidRDefault="003B51D1" w:rsidP="00DB7460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7E48B" w14:textId="77777777" w:rsidR="003B51D1" w:rsidRPr="003029BF" w:rsidRDefault="003B51D1" w:rsidP="00DB746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76BB5" w14:textId="77777777" w:rsidR="003B51D1" w:rsidRPr="003029BF" w:rsidRDefault="003B51D1" w:rsidP="00DB746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BD5F8" w14:textId="77777777" w:rsidR="003B51D1" w:rsidRPr="003029BF" w:rsidRDefault="003B51D1" w:rsidP="00DB746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Цена (тариф)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15E96E" w14:textId="646DA4EA" w:rsidR="003B51D1" w:rsidRPr="003029BF" w:rsidRDefault="003B51D1" w:rsidP="00DB746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Цена (тариф)</w:t>
            </w:r>
          </w:p>
        </w:tc>
      </w:tr>
      <w:tr w:rsidR="003B51D1" w:rsidRPr="003029BF" w14:paraId="577C6241" w14:textId="2EA8EF0A" w:rsidTr="00E92856">
        <w:trPr>
          <w:gridAfter w:val="4"/>
          <w:wAfter w:w="944" w:type="dxa"/>
          <w:trHeight w:val="31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15A0B" w14:textId="77777777" w:rsidR="003B51D1" w:rsidRPr="003029BF" w:rsidRDefault="003B51D1" w:rsidP="003B51D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83F79" w14:textId="77777777" w:rsidR="003B51D1" w:rsidRPr="003029BF" w:rsidRDefault="003B51D1" w:rsidP="003B51D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D8E1" w14:textId="77777777" w:rsidR="003B51D1" w:rsidRPr="003029BF" w:rsidRDefault="003B51D1" w:rsidP="003B51D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7F400" w14:textId="77777777" w:rsidR="003B51D1" w:rsidRPr="003029BF" w:rsidRDefault="003B51D1" w:rsidP="003B51D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ВН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869B0" w14:textId="5EE23902" w:rsidR="003B51D1" w:rsidRPr="003029BF" w:rsidRDefault="003B51D1" w:rsidP="003B51D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СН-I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B3591" w14:textId="27B1E84E" w:rsidR="003B51D1" w:rsidRPr="003029BF" w:rsidRDefault="003B51D1" w:rsidP="003B51D1">
            <w:pPr>
              <w:jc w:val="center"/>
              <w:rPr>
                <w:sz w:val="20"/>
                <w:szCs w:val="20"/>
              </w:rPr>
            </w:pPr>
            <w:r w:rsidRPr="003029BF">
              <w:rPr>
                <w:sz w:val="20"/>
                <w:szCs w:val="20"/>
              </w:rPr>
              <w:t>СН-II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2D118" w14:textId="77777777" w:rsidR="003B51D1" w:rsidRPr="003029BF" w:rsidRDefault="003B51D1" w:rsidP="003B51D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НН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5B77D" w14:textId="1F8FC471" w:rsidR="003B51D1" w:rsidRPr="003029BF" w:rsidRDefault="003B51D1" w:rsidP="003B51D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ВН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2F920" w14:textId="696FF372" w:rsidR="003B51D1" w:rsidRPr="003029BF" w:rsidRDefault="003B51D1" w:rsidP="003B51D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СН-I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71073" w14:textId="06DB58CD" w:rsidR="003B51D1" w:rsidRPr="003029BF" w:rsidRDefault="003B51D1" w:rsidP="003B51D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sz w:val="20"/>
                <w:szCs w:val="20"/>
              </w:rPr>
              <w:t>СН-II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EDFFF" w14:textId="27EA51AB" w:rsidR="003B51D1" w:rsidRPr="003029BF" w:rsidRDefault="003B51D1" w:rsidP="003B51D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НН</w:t>
            </w:r>
          </w:p>
        </w:tc>
      </w:tr>
      <w:tr w:rsidR="003B51D1" w:rsidRPr="003029BF" w14:paraId="5AAAD614" w14:textId="109419C6" w:rsidTr="00E92856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23DF7" w14:textId="77777777" w:rsidR="006F2A3F" w:rsidRPr="003029BF" w:rsidRDefault="006F2A3F" w:rsidP="00DB746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00B36" w14:textId="77777777" w:rsidR="006F2A3F" w:rsidRPr="003029BF" w:rsidRDefault="006F2A3F" w:rsidP="00DB746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B18B2" w14:textId="77777777" w:rsidR="006F2A3F" w:rsidRPr="003029BF" w:rsidRDefault="006F2A3F" w:rsidP="00DB746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F24BB" w14:textId="77777777" w:rsidR="006F2A3F" w:rsidRPr="003029BF" w:rsidRDefault="006F2A3F" w:rsidP="00DB746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0D906" w14:textId="77777777" w:rsidR="006F2A3F" w:rsidRPr="003029BF" w:rsidRDefault="006F2A3F" w:rsidP="00DB746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292C6" w14:textId="77777777" w:rsidR="006F2A3F" w:rsidRPr="003029BF" w:rsidRDefault="006F2A3F" w:rsidP="00DB746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5765F" w14:textId="77777777" w:rsidR="006F2A3F" w:rsidRPr="003029BF" w:rsidRDefault="006F2A3F" w:rsidP="00DB746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69940" w14:textId="414B7891" w:rsidR="006F2A3F" w:rsidRPr="003029BF" w:rsidRDefault="00D01955" w:rsidP="00DB746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E52E5" w14:textId="075D2C12" w:rsidR="006F2A3F" w:rsidRPr="003029BF" w:rsidRDefault="00D01955" w:rsidP="00DB746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AD7622" w14:textId="1CAF792C" w:rsidR="006F2A3F" w:rsidRPr="003029BF" w:rsidRDefault="00D01955" w:rsidP="00DB746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99A87B" w14:textId="2B09B640" w:rsidR="006F2A3F" w:rsidRPr="003029BF" w:rsidRDefault="00D01955" w:rsidP="00DB746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11</w:t>
            </w:r>
          </w:p>
        </w:tc>
      </w:tr>
      <w:tr w:rsidR="003B51D1" w:rsidRPr="003029BF" w14:paraId="1429BF71" w14:textId="32E13E04" w:rsidTr="00EF12A2">
        <w:trPr>
          <w:gridAfter w:val="4"/>
          <w:wAfter w:w="944" w:type="dxa"/>
          <w:trHeight w:val="5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3A69D" w14:textId="77777777" w:rsidR="003B51D1" w:rsidRPr="003029BF" w:rsidRDefault="003B51D1" w:rsidP="00DB74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29BF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0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98917" w14:textId="04471E3F" w:rsidR="003B51D1" w:rsidRPr="003029BF" w:rsidRDefault="003B51D1" w:rsidP="00DB746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029BF">
              <w:rPr>
                <w:b/>
                <w:bCs/>
                <w:color w:val="000000"/>
                <w:sz w:val="20"/>
                <w:szCs w:val="20"/>
              </w:rPr>
              <w:t>Экономически обоснованные тарифы на электрическую энергию(мощность) для потребителей, не относящихся к населению и приравненных к нему категориям потребителей</w:t>
            </w:r>
          </w:p>
        </w:tc>
      </w:tr>
      <w:tr w:rsidR="00646EB6" w:rsidRPr="003029BF" w14:paraId="4FF7DE2E" w14:textId="534D1C22" w:rsidTr="00E92856">
        <w:trPr>
          <w:gridAfter w:val="4"/>
          <w:wAfter w:w="944" w:type="dxa"/>
          <w:trHeight w:val="4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2211A" w14:textId="77777777" w:rsidR="00646EB6" w:rsidRPr="003029BF" w:rsidRDefault="00646EB6" w:rsidP="00646EB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29BF">
              <w:rPr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AE20" w14:textId="77777777" w:rsidR="00646EB6" w:rsidRPr="003029BF" w:rsidRDefault="00646EB6" w:rsidP="00646EB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029BF">
              <w:rPr>
                <w:b/>
                <w:bCs/>
                <w:color w:val="000000"/>
                <w:sz w:val="20"/>
                <w:szCs w:val="20"/>
              </w:rPr>
              <w:t>Одноставочный тариф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0C6A2" w14:textId="77777777" w:rsidR="00646EB6" w:rsidRPr="003029BF" w:rsidRDefault="00646EB6" w:rsidP="00646EB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29BF">
              <w:rPr>
                <w:b/>
                <w:bCs/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b/>
                <w:bCs/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119DB" w14:textId="77777777" w:rsidR="00646EB6" w:rsidRPr="003029BF" w:rsidRDefault="00646EB6" w:rsidP="00646EB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29BF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9BAB5" w14:textId="09EBF716" w:rsidR="00646EB6" w:rsidRPr="003029BF" w:rsidRDefault="00646EB6" w:rsidP="00646EB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C648F" w14:textId="1AF4E1E9" w:rsidR="00646EB6" w:rsidRPr="003029BF" w:rsidRDefault="00646EB6" w:rsidP="00646EB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A7B45" w14:textId="63ABBDF8" w:rsidR="00646EB6" w:rsidRPr="003029BF" w:rsidRDefault="00646EB6" w:rsidP="00646EB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15A9A5" w14:textId="7CC009DB" w:rsidR="00646EB6" w:rsidRPr="003029BF" w:rsidRDefault="00646EB6" w:rsidP="00646EB6">
            <w:pPr>
              <w:spacing w:before="12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29BF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750FA" w14:textId="39CAD6CB" w:rsidR="00646EB6" w:rsidRPr="003029BF" w:rsidRDefault="00646EB6" w:rsidP="00646EB6">
            <w:pPr>
              <w:spacing w:before="12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3D2A07" w14:textId="31EBD10F" w:rsidR="00646EB6" w:rsidRPr="003029BF" w:rsidRDefault="00646EB6" w:rsidP="00646EB6">
            <w:pPr>
              <w:spacing w:before="12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23B0A" w14:textId="677359EA" w:rsidR="00646EB6" w:rsidRPr="003029BF" w:rsidRDefault="00646EB6" w:rsidP="00646EB6">
            <w:pPr>
              <w:spacing w:before="12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13,08</w:t>
            </w:r>
          </w:p>
        </w:tc>
      </w:tr>
      <w:tr w:rsidR="00BC77A9" w:rsidRPr="003029BF" w14:paraId="2D4EA69E" w14:textId="001FC913" w:rsidTr="003029BF">
        <w:trPr>
          <w:gridAfter w:val="4"/>
          <w:wAfter w:w="944" w:type="dxa"/>
          <w:trHeight w:val="2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37BED" w14:textId="77777777" w:rsidR="00BC77A9" w:rsidRPr="003029BF" w:rsidRDefault="00BC77A9" w:rsidP="00BC77A9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020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49801" w14:textId="4840A44C" w:rsidR="00BC77A9" w:rsidRPr="003029BF" w:rsidRDefault="00BC77A9" w:rsidP="00BC77A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029BF">
              <w:rPr>
                <w:color w:val="000000"/>
                <w:sz w:val="20"/>
                <w:szCs w:val="20"/>
              </w:rPr>
              <w:t>Одноставочные</w:t>
            </w:r>
            <w:proofErr w:type="spellEnd"/>
            <w:r w:rsidRPr="003029BF">
              <w:rPr>
                <w:color w:val="000000"/>
                <w:sz w:val="20"/>
                <w:szCs w:val="20"/>
              </w:rPr>
              <w:t xml:space="preserve"> тарифы, дифференцированные по трем зонам суток</w:t>
            </w:r>
          </w:p>
        </w:tc>
      </w:tr>
      <w:tr w:rsidR="00441D3D" w:rsidRPr="003029BF" w14:paraId="6E0FA52E" w14:textId="2D883DF9" w:rsidTr="00296B7A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AD95C" w14:textId="77777777" w:rsidR="00441D3D" w:rsidRPr="003029BF" w:rsidRDefault="00441D3D" w:rsidP="00441D3D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16FB8" w14:textId="77777777" w:rsidR="00441D3D" w:rsidRPr="003029BF" w:rsidRDefault="00441D3D" w:rsidP="00441D3D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 ночная зона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7C2C2" w14:textId="77777777" w:rsidR="00441D3D" w:rsidRPr="003029BF" w:rsidRDefault="00441D3D" w:rsidP="00441D3D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748F1" w14:textId="77777777" w:rsidR="00441D3D" w:rsidRPr="003029BF" w:rsidRDefault="00441D3D" w:rsidP="00441D3D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635CB" w14:textId="3DA391EF" w:rsidR="00441D3D" w:rsidRPr="003029BF" w:rsidRDefault="00441D3D" w:rsidP="00441D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A8A55" w14:textId="09F498AB" w:rsidR="00441D3D" w:rsidRPr="003029BF" w:rsidRDefault="00441D3D" w:rsidP="00441D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9B3B2" w14:textId="766B9554" w:rsidR="00441D3D" w:rsidRPr="003029BF" w:rsidRDefault="00441D3D" w:rsidP="00441D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5554D1" w14:textId="4FC11BBB" w:rsidR="00441D3D" w:rsidRPr="003029BF" w:rsidRDefault="00441D3D" w:rsidP="00441D3D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75D39" w14:textId="5CB969F9" w:rsidR="00441D3D" w:rsidRPr="003029BF" w:rsidRDefault="00441D3D" w:rsidP="00441D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E4A9A" w14:textId="78F02263" w:rsidR="00441D3D" w:rsidRPr="003029BF" w:rsidRDefault="00441D3D" w:rsidP="00441D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0EB48" w14:textId="2ECCF3A5" w:rsidR="00441D3D" w:rsidRPr="003029BF" w:rsidRDefault="00441D3D" w:rsidP="00441D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10,88</w:t>
            </w:r>
          </w:p>
        </w:tc>
      </w:tr>
      <w:tr w:rsidR="00441D3D" w:rsidRPr="003029BF" w14:paraId="2C277D2E" w14:textId="668F143A" w:rsidTr="00296B7A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0B6AA" w14:textId="77777777" w:rsidR="00441D3D" w:rsidRPr="003029BF" w:rsidRDefault="00441D3D" w:rsidP="00441D3D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C99C1" w14:textId="77777777" w:rsidR="00441D3D" w:rsidRPr="003029BF" w:rsidRDefault="00441D3D" w:rsidP="00441D3D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 полупиковая зона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386EF" w14:textId="77777777" w:rsidR="00441D3D" w:rsidRPr="003029BF" w:rsidRDefault="00441D3D" w:rsidP="00441D3D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C688C" w14:textId="77777777" w:rsidR="00441D3D" w:rsidRPr="003029BF" w:rsidRDefault="00441D3D" w:rsidP="00441D3D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3A804" w14:textId="678795BB" w:rsidR="00441D3D" w:rsidRPr="003029BF" w:rsidRDefault="00441D3D" w:rsidP="00441D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15D2C" w14:textId="1A80BBDA" w:rsidR="00441D3D" w:rsidRPr="003029BF" w:rsidRDefault="00441D3D" w:rsidP="00441D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031E8" w14:textId="146FB464" w:rsidR="00441D3D" w:rsidRPr="003029BF" w:rsidRDefault="00441D3D" w:rsidP="00441D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D7A3B0" w14:textId="63AC4AE3" w:rsidR="00441D3D" w:rsidRPr="003029BF" w:rsidRDefault="00441D3D" w:rsidP="00441D3D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0F2C7" w14:textId="2050A495" w:rsidR="00441D3D" w:rsidRPr="003029BF" w:rsidRDefault="00441D3D" w:rsidP="00441D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7E491" w14:textId="6E15BD6F" w:rsidR="00441D3D" w:rsidRPr="003029BF" w:rsidRDefault="00441D3D" w:rsidP="00441D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84CF1" w14:textId="59B669EC" w:rsidR="00441D3D" w:rsidRPr="003029BF" w:rsidRDefault="00441D3D" w:rsidP="00441D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13,08</w:t>
            </w:r>
          </w:p>
        </w:tc>
      </w:tr>
      <w:tr w:rsidR="00441D3D" w:rsidRPr="003029BF" w14:paraId="5654E67A" w14:textId="327ADC51" w:rsidTr="00296B7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16C5" w14:textId="77777777" w:rsidR="00441D3D" w:rsidRPr="003029BF" w:rsidRDefault="00441D3D" w:rsidP="00441D3D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83ADC" w14:textId="77777777" w:rsidR="00441D3D" w:rsidRPr="003029BF" w:rsidRDefault="00441D3D" w:rsidP="00441D3D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 пиковая зона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70C13" w14:textId="77777777" w:rsidR="00441D3D" w:rsidRPr="003029BF" w:rsidRDefault="00441D3D" w:rsidP="00441D3D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712F1" w14:textId="77777777" w:rsidR="00441D3D" w:rsidRPr="003029BF" w:rsidRDefault="00441D3D" w:rsidP="00441D3D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E5975" w14:textId="1ACFB410" w:rsidR="00441D3D" w:rsidRPr="003029BF" w:rsidRDefault="00441D3D" w:rsidP="00441D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A8FED" w14:textId="5FD79F51" w:rsidR="00441D3D" w:rsidRPr="003029BF" w:rsidRDefault="00441D3D" w:rsidP="00441D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080AA" w14:textId="3F3EAAA3" w:rsidR="00441D3D" w:rsidRPr="003029BF" w:rsidRDefault="00441D3D" w:rsidP="00441D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E7B88D" w14:textId="40130431" w:rsidR="00441D3D" w:rsidRPr="003029BF" w:rsidRDefault="00441D3D" w:rsidP="00441D3D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0ECBD" w14:textId="4569D8D6" w:rsidR="00441D3D" w:rsidRPr="003029BF" w:rsidRDefault="00441D3D" w:rsidP="00441D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BD8C1" w14:textId="72B253BF" w:rsidR="00441D3D" w:rsidRPr="003029BF" w:rsidRDefault="00441D3D" w:rsidP="00441D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71BA3" w14:textId="461883C7" w:rsidR="00441D3D" w:rsidRPr="003029BF" w:rsidRDefault="00441D3D" w:rsidP="00441D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14,98</w:t>
            </w:r>
          </w:p>
        </w:tc>
        <w:tc>
          <w:tcPr>
            <w:tcW w:w="236" w:type="dxa"/>
          </w:tcPr>
          <w:p w14:paraId="2E62EEE3" w14:textId="77777777" w:rsidR="00441D3D" w:rsidRPr="003029BF" w:rsidRDefault="00441D3D" w:rsidP="00441D3D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24733DAD" w14:textId="77777777" w:rsidR="00441D3D" w:rsidRPr="003029BF" w:rsidRDefault="00441D3D" w:rsidP="00441D3D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7411ED10" w14:textId="77777777" w:rsidR="00441D3D" w:rsidRPr="003029BF" w:rsidRDefault="00441D3D" w:rsidP="00441D3D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6EC06922" w14:textId="77777777" w:rsidR="00441D3D" w:rsidRPr="003029BF" w:rsidRDefault="00441D3D" w:rsidP="00441D3D">
            <w:pPr>
              <w:rPr>
                <w:sz w:val="20"/>
                <w:szCs w:val="20"/>
              </w:rPr>
            </w:pPr>
          </w:p>
        </w:tc>
      </w:tr>
      <w:tr w:rsidR="00BC77A9" w:rsidRPr="003029BF" w14:paraId="1D5ED8B0" w14:textId="395C068B" w:rsidTr="003029BF">
        <w:trPr>
          <w:gridAfter w:val="4"/>
          <w:wAfter w:w="944" w:type="dxa"/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AC5AB" w14:textId="77777777" w:rsidR="00BC77A9" w:rsidRPr="003029BF" w:rsidRDefault="00BC77A9" w:rsidP="00BC77A9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020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C947F" w14:textId="369E6A28" w:rsidR="00BC77A9" w:rsidRPr="003029BF" w:rsidRDefault="00BC77A9" w:rsidP="00BC77A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029BF">
              <w:rPr>
                <w:color w:val="000000"/>
                <w:sz w:val="20"/>
                <w:szCs w:val="20"/>
              </w:rPr>
              <w:t>Одноставочные</w:t>
            </w:r>
            <w:proofErr w:type="spellEnd"/>
            <w:r w:rsidRPr="003029BF">
              <w:rPr>
                <w:color w:val="000000"/>
                <w:sz w:val="20"/>
                <w:szCs w:val="20"/>
              </w:rPr>
              <w:t xml:space="preserve"> тарифы, дифференцированные по двум зонам суток</w:t>
            </w:r>
          </w:p>
        </w:tc>
      </w:tr>
      <w:tr w:rsidR="00413DB2" w:rsidRPr="003029BF" w14:paraId="78B53F6A" w14:textId="1109BFE7" w:rsidTr="00F27FBF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B9E98" w14:textId="77777777" w:rsidR="00413DB2" w:rsidRPr="003029BF" w:rsidRDefault="00413DB2" w:rsidP="00413DB2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01213" w14:textId="77777777" w:rsidR="00413DB2" w:rsidRPr="003029BF" w:rsidRDefault="00413DB2" w:rsidP="00413DB2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  ночная зона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2291D" w14:textId="77777777" w:rsidR="00413DB2" w:rsidRPr="003029BF" w:rsidRDefault="00413DB2" w:rsidP="00413DB2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FF894" w14:textId="77777777" w:rsidR="00413DB2" w:rsidRPr="003029BF" w:rsidRDefault="00413DB2" w:rsidP="00413DB2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024B3" w14:textId="2B9340BA" w:rsidR="00413DB2" w:rsidRPr="003029BF" w:rsidRDefault="00413DB2" w:rsidP="00413D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CC62F" w14:textId="2FB13489" w:rsidR="00413DB2" w:rsidRPr="003029BF" w:rsidRDefault="00413DB2" w:rsidP="00413D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BED23" w14:textId="7A7E36DE" w:rsidR="00413DB2" w:rsidRPr="003029BF" w:rsidRDefault="00413DB2" w:rsidP="00413D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8AE979" w14:textId="7F3E292D" w:rsidR="00413DB2" w:rsidRPr="003029BF" w:rsidRDefault="00413DB2" w:rsidP="00413DB2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ADC08" w14:textId="41C3537C" w:rsidR="00413DB2" w:rsidRPr="003029BF" w:rsidRDefault="00413DB2" w:rsidP="00413D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3CCD2" w14:textId="64AD8A55" w:rsidR="00413DB2" w:rsidRPr="003029BF" w:rsidRDefault="00413DB2" w:rsidP="00413D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56E35" w14:textId="62E664FA" w:rsidR="00413DB2" w:rsidRPr="003029BF" w:rsidRDefault="00413DB2" w:rsidP="00413D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10,13</w:t>
            </w:r>
          </w:p>
        </w:tc>
      </w:tr>
      <w:tr w:rsidR="00413DB2" w:rsidRPr="003029BF" w14:paraId="3C638F7B" w14:textId="1D819989" w:rsidTr="00F27FBF">
        <w:trPr>
          <w:gridAfter w:val="4"/>
          <w:wAfter w:w="944" w:type="dxa"/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EAE55" w14:textId="77777777" w:rsidR="00413DB2" w:rsidRPr="003029BF" w:rsidRDefault="00413DB2" w:rsidP="00413DB2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2D136" w14:textId="77777777" w:rsidR="00413DB2" w:rsidRPr="003029BF" w:rsidRDefault="00413DB2" w:rsidP="00413DB2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 дневная зона (пиковая и полупиковая)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0F8C2" w14:textId="77777777" w:rsidR="00413DB2" w:rsidRPr="003029BF" w:rsidRDefault="00413DB2" w:rsidP="00413DB2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3F2C9" w14:textId="77777777" w:rsidR="00413DB2" w:rsidRPr="003029BF" w:rsidRDefault="00413DB2" w:rsidP="00413DB2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5C75C" w14:textId="51899C19" w:rsidR="00413DB2" w:rsidRPr="003029BF" w:rsidRDefault="00413DB2" w:rsidP="00413D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DF30F" w14:textId="6791A852" w:rsidR="00413DB2" w:rsidRPr="003029BF" w:rsidRDefault="00413DB2" w:rsidP="00413D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249BC" w14:textId="61450C81" w:rsidR="00413DB2" w:rsidRPr="003029BF" w:rsidRDefault="00413DB2" w:rsidP="00413D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E65443" w14:textId="0A71250C" w:rsidR="00413DB2" w:rsidRPr="003029BF" w:rsidRDefault="00413DB2" w:rsidP="00413DB2">
            <w:pPr>
              <w:spacing w:before="28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4DBE3" w14:textId="6E54FDAF" w:rsidR="00413DB2" w:rsidRPr="003029BF" w:rsidRDefault="00413DB2" w:rsidP="00413DB2">
            <w:pPr>
              <w:spacing w:before="2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BCBAE" w14:textId="6D0DC1EB" w:rsidR="00413DB2" w:rsidRPr="003029BF" w:rsidRDefault="00413DB2" w:rsidP="00413DB2">
            <w:pPr>
              <w:spacing w:before="2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17A72" w14:textId="669C654B" w:rsidR="00413DB2" w:rsidRPr="003029BF" w:rsidRDefault="00413DB2" w:rsidP="00413DB2">
            <w:pPr>
              <w:spacing w:before="2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14,35</w:t>
            </w:r>
          </w:p>
        </w:tc>
      </w:tr>
      <w:tr w:rsidR="003B51D1" w:rsidRPr="003029BF" w14:paraId="59F5770B" w14:textId="41F35602" w:rsidTr="003029BF">
        <w:trPr>
          <w:gridAfter w:val="4"/>
          <w:wAfter w:w="944" w:type="dxa"/>
          <w:trHeight w:val="5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447E3" w14:textId="144230D9" w:rsidR="003B51D1" w:rsidRPr="003029BF" w:rsidRDefault="00EC1164" w:rsidP="006F2A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29BF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20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F599F" w14:textId="50498A1D" w:rsidR="003B51D1" w:rsidRPr="003029BF" w:rsidRDefault="003B51D1" w:rsidP="006F2A3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029BF">
              <w:rPr>
                <w:b/>
                <w:bCs/>
                <w:color w:val="000000"/>
                <w:sz w:val="20"/>
                <w:szCs w:val="20"/>
              </w:rPr>
              <w:t>Тарифы на электрическую энергию(мощность) для потребителей, предусмотренных пунктом 4 Критериев (Собрание Законодательства РФ,2021, №49,ст.8250)</w:t>
            </w:r>
          </w:p>
        </w:tc>
      </w:tr>
      <w:tr w:rsidR="0084522B" w:rsidRPr="003029BF" w14:paraId="5D79413E" w14:textId="110E120A" w:rsidTr="002C180C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4C6AD" w14:textId="18167C34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6A0FB" w14:textId="77777777" w:rsidR="0084522B" w:rsidRPr="003029BF" w:rsidRDefault="0084522B" w:rsidP="0084522B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A97A0" w14:textId="77777777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791D1" w14:textId="77777777" w:rsidR="0084522B" w:rsidRPr="003029BF" w:rsidRDefault="0084522B" w:rsidP="0084522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29BF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1DDB7" w14:textId="0B2963B7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37759" w14:textId="1BDD87B6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637D9" w14:textId="3BFF0833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1EA6CD" w14:textId="49C80A92" w:rsidR="0084522B" w:rsidRPr="003029BF" w:rsidRDefault="0084522B" w:rsidP="0084522B">
            <w:pPr>
              <w:spacing w:before="12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2F9DA" w14:textId="30A9431F" w:rsidR="0084522B" w:rsidRPr="003029BF" w:rsidRDefault="0084522B" w:rsidP="0084522B">
            <w:pPr>
              <w:spacing w:before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6C50D" w14:textId="2E0A9E81" w:rsidR="0084522B" w:rsidRPr="003029BF" w:rsidRDefault="0084522B" w:rsidP="0084522B">
            <w:pPr>
              <w:spacing w:before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25F23" w14:textId="6F881820" w:rsidR="0084522B" w:rsidRPr="003029BF" w:rsidRDefault="0084522B" w:rsidP="0084522B">
            <w:pPr>
              <w:spacing w:before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374870" w:rsidRPr="003029BF" w14:paraId="3D3039DC" w14:textId="10188C46" w:rsidTr="003029BF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8D752" w14:textId="71F8303E" w:rsidR="00374870" w:rsidRPr="003029BF" w:rsidRDefault="00374870" w:rsidP="0037487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020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423AC" w14:textId="776CC85C" w:rsidR="00374870" w:rsidRPr="003029BF" w:rsidRDefault="00374870" w:rsidP="00374870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029BF">
              <w:rPr>
                <w:color w:val="000000"/>
                <w:sz w:val="20"/>
                <w:szCs w:val="20"/>
              </w:rPr>
              <w:t>Одноставочные</w:t>
            </w:r>
            <w:proofErr w:type="spellEnd"/>
            <w:r w:rsidRPr="003029BF">
              <w:rPr>
                <w:color w:val="000000"/>
                <w:sz w:val="20"/>
                <w:szCs w:val="20"/>
              </w:rPr>
              <w:t xml:space="preserve"> тарифы, дифференцированные по трем зонам суток</w:t>
            </w:r>
          </w:p>
        </w:tc>
      </w:tr>
      <w:tr w:rsidR="0084522B" w:rsidRPr="003029BF" w14:paraId="14239727" w14:textId="1D694C03" w:rsidTr="00700928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875D3" w14:textId="73440D79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2.2.1.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D15BD" w14:textId="77777777" w:rsidR="0084522B" w:rsidRPr="003029BF" w:rsidRDefault="0084522B" w:rsidP="0084522B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 ночная зона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7D7B0" w14:textId="77777777" w:rsidR="0084522B" w:rsidRPr="003029BF" w:rsidRDefault="0084522B" w:rsidP="0084522B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A67A9" w14:textId="77777777" w:rsidR="0084522B" w:rsidRPr="003029BF" w:rsidRDefault="0084522B" w:rsidP="0084522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29BF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78761" w14:textId="4C797E4C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14492" w14:textId="49983924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04E96" w14:textId="555DD8BD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FBCD09" w14:textId="22092997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091A9" w14:textId="48B5055C" w:rsidR="0084522B" w:rsidRPr="003029BF" w:rsidRDefault="0084522B" w:rsidP="0084522B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5D05A" w14:textId="609C5F6B" w:rsidR="0084522B" w:rsidRPr="003029BF" w:rsidRDefault="0084522B" w:rsidP="0084522B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6EE8D" w14:textId="069AA1BD" w:rsidR="0084522B" w:rsidRPr="003029BF" w:rsidRDefault="0084522B" w:rsidP="0084522B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84522B" w:rsidRPr="003029BF" w14:paraId="55D7CFA3" w14:textId="20DA79C1" w:rsidTr="00700928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A71A9" w14:textId="3E1EDE96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2.2.2.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72699" w14:textId="77777777" w:rsidR="0084522B" w:rsidRPr="003029BF" w:rsidRDefault="0084522B" w:rsidP="0084522B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 полупиковая зона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0C35B" w14:textId="77777777" w:rsidR="0084522B" w:rsidRPr="003029BF" w:rsidRDefault="0084522B" w:rsidP="0084522B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332A1" w14:textId="77777777" w:rsidR="0084522B" w:rsidRPr="003029BF" w:rsidRDefault="0084522B" w:rsidP="0084522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29BF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A29A6" w14:textId="0ADBA789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C9301" w14:textId="2CC8E649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07511" w14:textId="0CB814B1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37B298" w14:textId="6D7B790B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84B39" w14:textId="01350692" w:rsidR="0084522B" w:rsidRPr="003029BF" w:rsidRDefault="0084522B" w:rsidP="0084522B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DB58E" w14:textId="2C1F6376" w:rsidR="0084522B" w:rsidRPr="003029BF" w:rsidRDefault="0084522B" w:rsidP="0084522B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AAFDA1" w14:textId="2A5C1DBD" w:rsidR="0084522B" w:rsidRPr="003029BF" w:rsidRDefault="0084522B" w:rsidP="0084522B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</w:tr>
      <w:tr w:rsidR="0084522B" w:rsidRPr="003029BF" w14:paraId="30EA5D05" w14:textId="7FD0B278" w:rsidTr="00700928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57E79" w14:textId="4F538627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2.2.3.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1D521" w14:textId="77777777" w:rsidR="0084522B" w:rsidRPr="003029BF" w:rsidRDefault="0084522B" w:rsidP="0084522B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 пиковая зона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A1F6A" w14:textId="77777777" w:rsidR="0084522B" w:rsidRPr="003029BF" w:rsidRDefault="0084522B" w:rsidP="0084522B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409D6" w14:textId="77777777" w:rsidR="0084522B" w:rsidRPr="003029BF" w:rsidRDefault="0084522B" w:rsidP="0084522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29BF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A38E6" w14:textId="7AC09388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5A772" w14:textId="26C94A62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59CBA" w14:textId="1C93314B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A0ABF" w14:textId="5E617D31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13DC5" w14:textId="4B9D48D2" w:rsidR="0084522B" w:rsidRPr="003029BF" w:rsidRDefault="0084522B" w:rsidP="0084522B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BB383" w14:textId="456CD999" w:rsidR="0084522B" w:rsidRPr="003029BF" w:rsidRDefault="0084522B" w:rsidP="0084522B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025D44" w14:textId="0A7A421F" w:rsidR="0084522B" w:rsidRPr="003029BF" w:rsidRDefault="0084522B" w:rsidP="0084522B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</w:tr>
      <w:tr w:rsidR="00374870" w:rsidRPr="003029BF" w14:paraId="7A2327F0" w14:textId="6EC0C7C7" w:rsidTr="003029BF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4D4D" w14:textId="23C5FE67" w:rsidR="00374870" w:rsidRPr="003029BF" w:rsidRDefault="00374870" w:rsidP="0037487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020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E5341" w14:textId="39D88068" w:rsidR="00374870" w:rsidRPr="003029BF" w:rsidRDefault="00374870" w:rsidP="00374870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029BF">
              <w:rPr>
                <w:color w:val="000000"/>
                <w:sz w:val="20"/>
                <w:szCs w:val="20"/>
              </w:rPr>
              <w:t>Одноставочные</w:t>
            </w:r>
            <w:proofErr w:type="spellEnd"/>
            <w:r w:rsidRPr="003029BF">
              <w:rPr>
                <w:color w:val="000000"/>
                <w:sz w:val="20"/>
                <w:szCs w:val="20"/>
              </w:rPr>
              <w:t xml:space="preserve"> тарифы, дифференцированные по двум зонам суток</w:t>
            </w:r>
          </w:p>
        </w:tc>
      </w:tr>
      <w:tr w:rsidR="0084522B" w:rsidRPr="003029BF" w14:paraId="03B2E327" w14:textId="7EFCA56C" w:rsidTr="00404C55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01F18" w14:textId="0C317E56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2.3.1.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5ADC4" w14:textId="77777777" w:rsidR="0084522B" w:rsidRPr="003029BF" w:rsidRDefault="0084522B" w:rsidP="0084522B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  ночная зона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80E12" w14:textId="77777777" w:rsidR="0084522B" w:rsidRPr="003029BF" w:rsidRDefault="0084522B" w:rsidP="0084522B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0A886" w14:textId="77777777" w:rsidR="0084522B" w:rsidRPr="003029BF" w:rsidRDefault="0084522B" w:rsidP="0084522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29BF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DEA4E" w14:textId="239913E1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29311" w14:textId="052715D5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0E01F" w14:textId="2C5D96D8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52FDD9" w14:textId="037CDB03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03668" w14:textId="3098009E" w:rsidR="0084522B" w:rsidRPr="003029BF" w:rsidRDefault="0084522B" w:rsidP="0084522B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32502" w14:textId="42B46138" w:rsidR="0084522B" w:rsidRPr="003029BF" w:rsidRDefault="0084522B" w:rsidP="0084522B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8F9279" w14:textId="753D7B28" w:rsidR="0084522B" w:rsidRPr="003029BF" w:rsidRDefault="0084522B" w:rsidP="0084522B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</w:tr>
      <w:tr w:rsidR="0084522B" w:rsidRPr="003029BF" w14:paraId="5CC4BBCE" w14:textId="61F2F024" w:rsidTr="00E92856">
        <w:trPr>
          <w:gridAfter w:val="4"/>
          <w:wAfter w:w="944" w:type="dxa"/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F323" w14:textId="1CFEAB93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2.3.2.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C4063" w14:textId="77777777" w:rsidR="0084522B" w:rsidRPr="003029BF" w:rsidRDefault="0084522B" w:rsidP="0084522B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 дневная зона (пиковая и полупиковая)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ED20E" w14:textId="77777777" w:rsidR="0084522B" w:rsidRPr="003029BF" w:rsidRDefault="0084522B" w:rsidP="0084522B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D6258" w14:textId="77777777" w:rsidR="0084522B" w:rsidRPr="003029BF" w:rsidRDefault="0084522B" w:rsidP="0084522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29BF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2C347" w14:textId="05059730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A578F" w14:textId="1F992BC3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DB77B" w14:textId="2B9411A4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F92D91" w14:textId="3C643009" w:rsidR="0084522B" w:rsidRPr="003029BF" w:rsidRDefault="0084522B" w:rsidP="0084522B">
            <w:pPr>
              <w:spacing w:before="28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4C31D6" w14:textId="3C416237" w:rsidR="0084522B" w:rsidRPr="003029BF" w:rsidRDefault="0084522B" w:rsidP="0084522B">
            <w:pPr>
              <w:spacing w:before="2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F37A28" w14:textId="46936F97" w:rsidR="0084522B" w:rsidRPr="003029BF" w:rsidRDefault="0084522B" w:rsidP="0084522B">
            <w:pPr>
              <w:spacing w:before="2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A22BA4" w14:textId="3D078BD8" w:rsidR="0084522B" w:rsidRPr="003029BF" w:rsidRDefault="0084522B" w:rsidP="0084522B">
            <w:pPr>
              <w:spacing w:before="20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</w:tr>
      <w:tr w:rsidR="00374870" w:rsidRPr="003029BF" w14:paraId="2726ED02" w14:textId="3A712DFC" w:rsidTr="00E92856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5AAAD" w14:textId="7AFA65A6" w:rsidR="00374870" w:rsidRPr="003029BF" w:rsidRDefault="00374870" w:rsidP="0037487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1645A" w14:textId="77777777" w:rsidR="00374870" w:rsidRPr="003029BF" w:rsidRDefault="00374870" w:rsidP="00374870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Сумма субсидии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37855" w14:textId="77777777" w:rsidR="00374870" w:rsidRPr="003029BF" w:rsidRDefault="00374870" w:rsidP="00374870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тыс.руб.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C4918" w14:textId="77777777" w:rsidR="00374870" w:rsidRPr="003029BF" w:rsidRDefault="00374870" w:rsidP="003748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29BF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ED12" w14:textId="61898D12" w:rsidR="00374870" w:rsidRPr="003029BF" w:rsidRDefault="00374870" w:rsidP="003748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29BF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8CBA" w14:textId="4E15A042" w:rsidR="00374870" w:rsidRPr="003029BF" w:rsidRDefault="0084522B" w:rsidP="003748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69676" w14:textId="27FEF308" w:rsidR="00374870" w:rsidRPr="003029BF" w:rsidRDefault="00374870" w:rsidP="0037487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896C0B" w14:textId="6F413EDB" w:rsidR="00374870" w:rsidRPr="003029BF" w:rsidRDefault="00374870" w:rsidP="00374870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2BB94B" w14:textId="0A56D952" w:rsidR="00374870" w:rsidRPr="003029BF" w:rsidRDefault="00374870" w:rsidP="00374870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DFCAF" w14:textId="7AE4B215" w:rsidR="00374870" w:rsidRPr="003029BF" w:rsidRDefault="0084522B" w:rsidP="00374870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37AC7" w14:textId="3EF3B553" w:rsidR="00374870" w:rsidRPr="003029BF" w:rsidRDefault="00374870" w:rsidP="00374870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</w:tr>
      <w:tr w:rsidR="003B51D1" w:rsidRPr="003029BF" w14:paraId="2F1D4F96" w14:textId="4019D66C" w:rsidTr="003029BF">
        <w:trPr>
          <w:gridAfter w:val="4"/>
          <w:wAfter w:w="944" w:type="dxa"/>
          <w:trHeight w:val="6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F2BC9" w14:textId="3AE2D434" w:rsidR="003B51D1" w:rsidRPr="003029BF" w:rsidRDefault="00EC1164" w:rsidP="006F2A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29BF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020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2F584" w14:textId="4EE0B469" w:rsidR="003B51D1" w:rsidRPr="003029BF" w:rsidRDefault="003B51D1" w:rsidP="006F2A3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029BF">
              <w:rPr>
                <w:b/>
                <w:bCs/>
                <w:color w:val="000000"/>
                <w:sz w:val="20"/>
                <w:szCs w:val="20"/>
              </w:rPr>
              <w:t>Тарифы на электрическую энергию(мощность) для потребителей, предусмотренных пунктом 5 Критериев (Собрание Законодательства РФ,2021, №49,ст.8250)</w:t>
            </w:r>
          </w:p>
        </w:tc>
      </w:tr>
      <w:tr w:rsidR="00F020EF" w:rsidRPr="003029BF" w14:paraId="36A0331F" w14:textId="1F41B6CD" w:rsidTr="00E92856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30BE8" w14:textId="7FC70407" w:rsidR="00F020EF" w:rsidRPr="003029BF" w:rsidRDefault="00F020EF" w:rsidP="00F020EF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C71A9" w14:textId="77777777" w:rsidR="00F020EF" w:rsidRPr="003029BF" w:rsidRDefault="00F020EF" w:rsidP="00F020EF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14AF2" w14:textId="77777777" w:rsidR="00F020EF" w:rsidRPr="003029BF" w:rsidRDefault="00F020EF" w:rsidP="00F020EF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4E4A1" w14:textId="77777777" w:rsidR="00F020EF" w:rsidRPr="003029BF" w:rsidRDefault="00F020EF" w:rsidP="00F020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29BF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3CF9B" w14:textId="77777777" w:rsidR="00F020EF" w:rsidRPr="003029BF" w:rsidRDefault="00F020EF" w:rsidP="00F020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29BF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32FF" w14:textId="77777777" w:rsidR="00F020EF" w:rsidRPr="003029BF" w:rsidRDefault="00F020EF" w:rsidP="00F020EF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11144" w14:textId="78D6DA4D" w:rsidR="00F020EF" w:rsidRPr="003029BF" w:rsidRDefault="0084522B" w:rsidP="00F02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4A5E27" w14:textId="31BB3F09" w:rsidR="00F020EF" w:rsidRPr="003029BF" w:rsidRDefault="00F020EF" w:rsidP="00F020EF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BA0A0E" w14:textId="564D1697" w:rsidR="00F020EF" w:rsidRPr="003029BF" w:rsidRDefault="00F020EF" w:rsidP="00F020EF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E94E4" w14:textId="549FABA8" w:rsidR="00F020EF" w:rsidRPr="003029BF" w:rsidRDefault="00F020EF" w:rsidP="00F020EF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72AE11" w14:textId="355F1339" w:rsidR="00F020EF" w:rsidRPr="003029BF" w:rsidRDefault="0084522B" w:rsidP="00F020EF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13,08</w:t>
            </w:r>
          </w:p>
        </w:tc>
      </w:tr>
      <w:tr w:rsidR="00F020EF" w:rsidRPr="003029BF" w14:paraId="7E9AC495" w14:textId="5B8CA7B4" w:rsidTr="003029BF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608CC" w14:textId="41C38DC1" w:rsidR="00F020EF" w:rsidRPr="003029BF" w:rsidRDefault="00F020EF" w:rsidP="00F020EF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020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E86F5" w14:textId="7467F202" w:rsidR="00F020EF" w:rsidRPr="003029BF" w:rsidRDefault="00F020EF" w:rsidP="00F020EF">
            <w:pPr>
              <w:spacing w:before="40"/>
              <w:rPr>
                <w:color w:val="000000"/>
                <w:sz w:val="20"/>
                <w:szCs w:val="20"/>
              </w:rPr>
            </w:pPr>
            <w:proofErr w:type="spellStart"/>
            <w:r w:rsidRPr="003029BF">
              <w:rPr>
                <w:color w:val="000000"/>
                <w:sz w:val="20"/>
                <w:szCs w:val="20"/>
              </w:rPr>
              <w:t>Одноставочные</w:t>
            </w:r>
            <w:proofErr w:type="spellEnd"/>
            <w:r w:rsidRPr="003029BF">
              <w:rPr>
                <w:color w:val="000000"/>
                <w:sz w:val="20"/>
                <w:szCs w:val="20"/>
              </w:rPr>
              <w:t xml:space="preserve"> тарифы, дифференцированные по трем зонам суток </w:t>
            </w:r>
          </w:p>
        </w:tc>
      </w:tr>
      <w:tr w:rsidR="0084522B" w:rsidRPr="003029BF" w14:paraId="502DF932" w14:textId="439C474F" w:rsidTr="003E3439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48F28" w14:textId="385B6DA5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3.2.1.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4A1DD" w14:textId="77777777" w:rsidR="0084522B" w:rsidRPr="003029BF" w:rsidRDefault="0084522B" w:rsidP="0084522B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 ночная зона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254D4" w14:textId="77777777" w:rsidR="0084522B" w:rsidRPr="003029BF" w:rsidRDefault="0084522B" w:rsidP="0084522B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D3609" w14:textId="77777777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EDC33" w14:textId="77777777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25DC6" w14:textId="77777777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47F8D" w14:textId="41351352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AE64F9" w14:textId="1AF5EAB6" w:rsidR="0084522B" w:rsidRPr="003029BF" w:rsidRDefault="0084522B" w:rsidP="0084522B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122DE3" w14:textId="358CF25E" w:rsidR="0084522B" w:rsidRPr="003029BF" w:rsidRDefault="0084522B" w:rsidP="0084522B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688786" w14:textId="1A008526" w:rsidR="0084522B" w:rsidRPr="003029BF" w:rsidRDefault="0084522B" w:rsidP="0084522B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41A1E" w14:textId="3AFF6BD7" w:rsidR="0084522B" w:rsidRPr="003029BF" w:rsidRDefault="0084522B" w:rsidP="0084522B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10,88</w:t>
            </w:r>
          </w:p>
        </w:tc>
      </w:tr>
      <w:tr w:rsidR="0084522B" w:rsidRPr="003029BF" w14:paraId="5D986143" w14:textId="1A0A9CBC" w:rsidTr="003E3439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DDD1E" w14:textId="3D4064E0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3.2.2.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88C3C" w14:textId="77777777" w:rsidR="0084522B" w:rsidRPr="003029BF" w:rsidRDefault="0084522B" w:rsidP="0084522B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 полупиковая зона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8A673" w14:textId="77777777" w:rsidR="0084522B" w:rsidRPr="003029BF" w:rsidRDefault="0084522B" w:rsidP="0084522B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65CA5" w14:textId="77777777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D2219" w14:textId="77777777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1F22C" w14:textId="77777777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45AB3" w14:textId="4C46EABA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CAD68" w14:textId="4C32FE4B" w:rsidR="0084522B" w:rsidRPr="003029BF" w:rsidRDefault="0084522B" w:rsidP="0084522B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2E90D6" w14:textId="01796A4A" w:rsidR="0084522B" w:rsidRPr="003029BF" w:rsidRDefault="0084522B" w:rsidP="0084522B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2B95BD" w14:textId="5C4B775A" w:rsidR="0084522B" w:rsidRPr="003029BF" w:rsidRDefault="0084522B" w:rsidP="0084522B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C4B67" w14:textId="638F31DF" w:rsidR="0084522B" w:rsidRPr="003029BF" w:rsidRDefault="0084522B" w:rsidP="0084522B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13,08</w:t>
            </w:r>
          </w:p>
        </w:tc>
      </w:tr>
      <w:tr w:rsidR="0084522B" w:rsidRPr="003029BF" w14:paraId="43B47792" w14:textId="53857CCB" w:rsidTr="003E3439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8382F" w14:textId="3E7A4FDC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3.2.3.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02BAE" w14:textId="77777777" w:rsidR="0084522B" w:rsidRPr="003029BF" w:rsidRDefault="0084522B" w:rsidP="0084522B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 пиковая зона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88C6D" w14:textId="77777777" w:rsidR="0084522B" w:rsidRPr="003029BF" w:rsidRDefault="0084522B" w:rsidP="0084522B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FBF" w14:textId="77777777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32D89" w14:textId="77777777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6B0DE" w14:textId="77777777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C1527" w14:textId="12EA7480" w:rsidR="0084522B" w:rsidRPr="003029BF" w:rsidRDefault="0084522B" w:rsidP="008452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2B0233" w14:textId="63A404EE" w:rsidR="0084522B" w:rsidRPr="003029BF" w:rsidRDefault="0084522B" w:rsidP="0084522B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97A76C" w14:textId="7DFFF429" w:rsidR="0084522B" w:rsidRPr="003029BF" w:rsidRDefault="0084522B" w:rsidP="0084522B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11516F" w14:textId="3644FC5E" w:rsidR="0084522B" w:rsidRPr="003029BF" w:rsidRDefault="0084522B" w:rsidP="0084522B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DF96D" w14:textId="4BCE1CEF" w:rsidR="0084522B" w:rsidRPr="003029BF" w:rsidRDefault="0084522B" w:rsidP="0084522B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14,98</w:t>
            </w:r>
          </w:p>
        </w:tc>
      </w:tr>
      <w:tr w:rsidR="00F020EF" w:rsidRPr="003029BF" w14:paraId="43F1B7A1" w14:textId="380685DE" w:rsidTr="003029BF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C065C" w14:textId="0FE8A447" w:rsidR="00F020EF" w:rsidRPr="003029BF" w:rsidRDefault="00F020EF" w:rsidP="00F020EF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3.3.</w:t>
            </w:r>
          </w:p>
        </w:tc>
        <w:tc>
          <w:tcPr>
            <w:tcW w:w="1020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9956B" w14:textId="45160320" w:rsidR="00F020EF" w:rsidRPr="003029BF" w:rsidRDefault="00F020EF" w:rsidP="00F020EF">
            <w:pPr>
              <w:spacing w:before="40"/>
              <w:rPr>
                <w:color w:val="000000"/>
                <w:sz w:val="20"/>
                <w:szCs w:val="20"/>
              </w:rPr>
            </w:pPr>
            <w:proofErr w:type="spellStart"/>
            <w:r w:rsidRPr="003029BF">
              <w:rPr>
                <w:color w:val="000000"/>
                <w:sz w:val="20"/>
                <w:szCs w:val="20"/>
              </w:rPr>
              <w:t>Одноставочные</w:t>
            </w:r>
            <w:proofErr w:type="spellEnd"/>
            <w:r w:rsidRPr="003029BF">
              <w:rPr>
                <w:color w:val="000000"/>
                <w:sz w:val="20"/>
                <w:szCs w:val="20"/>
              </w:rPr>
              <w:t xml:space="preserve"> тарифы, дифференцированные по двум зонам суток</w:t>
            </w:r>
          </w:p>
        </w:tc>
      </w:tr>
      <w:tr w:rsidR="00F020EF" w:rsidRPr="003029BF" w14:paraId="38C4BA50" w14:textId="25761F23" w:rsidTr="00E92856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E7D59" w14:textId="4A585315" w:rsidR="00F020EF" w:rsidRPr="003029BF" w:rsidRDefault="00F020EF" w:rsidP="00F020EF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3.3.1.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B7B59" w14:textId="77777777" w:rsidR="00F020EF" w:rsidRPr="003029BF" w:rsidRDefault="00F020EF" w:rsidP="00F020EF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  ночная зона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7F220" w14:textId="77777777" w:rsidR="00F020EF" w:rsidRPr="003029BF" w:rsidRDefault="00F020EF" w:rsidP="00F020EF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0ABEF" w14:textId="77777777" w:rsidR="00F020EF" w:rsidRPr="003029BF" w:rsidRDefault="00F020EF" w:rsidP="00F020EF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0E8D6" w14:textId="77777777" w:rsidR="00F020EF" w:rsidRPr="003029BF" w:rsidRDefault="00F020EF" w:rsidP="00F020EF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11AB4" w14:textId="77777777" w:rsidR="00F020EF" w:rsidRPr="003029BF" w:rsidRDefault="00F020EF" w:rsidP="00F020EF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A57BC" w14:textId="7C8076AC" w:rsidR="00F020EF" w:rsidRPr="003029BF" w:rsidRDefault="0084522B" w:rsidP="00F02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F962AB" w14:textId="2E9550D3" w:rsidR="00F020EF" w:rsidRPr="003029BF" w:rsidRDefault="00F020EF" w:rsidP="00F020EF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865150" w14:textId="11ED6C43" w:rsidR="00F020EF" w:rsidRPr="003029BF" w:rsidRDefault="00F020EF" w:rsidP="00F020EF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953F75" w14:textId="425D9BB4" w:rsidR="00F020EF" w:rsidRPr="003029BF" w:rsidRDefault="00F020EF" w:rsidP="00F020EF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B038C1" w14:textId="0FA17E4D" w:rsidR="00F020EF" w:rsidRPr="003029BF" w:rsidRDefault="0084522B" w:rsidP="00F020EF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10,14</w:t>
            </w:r>
          </w:p>
        </w:tc>
      </w:tr>
      <w:tr w:rsidR="00F020EF" w:rsidRPr="003029BF" w14:paraId="0E28826B" w14:textId="127E285F" w:rsidTr="00E92856">
        <w:trPr>
          <w:gridAfter w:val="4"/>
          <w:wAfter w:w="944" w:type="dxa"/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C61EE" w14:textId="43052713" w:rsidR="00F020EF" w:rsidRPr="003029BF" w:rsidRDefault="00F020EF" w:rsidP="00F020EF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lastRenderedPageBreak/>
              <w:t>3.3.2.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5E39E" w14:textId="77777777" w:rsidR="00F020EF" w:rsidRPr="003029BF" w:rsidRDefault="00F020EF" w:rsidP="00F020EF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 дневная зона (пиковая и полупиковая)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9FD7D" w14:textId="77777777" w:rsidR="00F020EF" w:rsidRPr="003029BF" w:rsidRDefault="00F020EF" w:rsidP="00F020EF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E7D20" w14:textId="77777777" w:rsidR="00F020EF" w:rsidRPr="003029BF" w:rsidRDefault="00F020EF" w:rsidP="00F020EF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310DD" w14:textId="77777777" w:rsidR="00F020EF" w:rsidRPr="003029BF" w:rsidRDefault="00F020EF" w:rsidP="00F020EF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AB8C4" w14:textId="77777777" w:rsidR="00F020EF" w:rsidRPr="003029BF" w:rsidRDefault="00F020EF" w:rsidP="00F020EF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EFFCE" w14:textId="318C1E0D" w:rsidR="00F020EF" w:rsidRPr="003029BF" w:rsidRDefault="0084522B" w:rsidP="00F02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A76CDC" w14:textId="14D9F466" w:rsidR="00F020EF" w:rsidRPr="003029BF" w:rsidRDefault="00F020EF" w:rsidP="00F020EF">
            <w:pPr>
              <w:spacing w:before="20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A9E11" w14:textId="71F23C50" w:rsidR="00F020EF" w:rsidRPr="003029BF" w:rsidRDefault="00F020EF" w:rsidP="00F020EF">
            <w:pPr>
              <w:spacing w:before="20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DF7957" w14:textId="3AAEC205" w:rsidR="00F020EF" w:rsidRPr="003029BF" w:rsidRDefault="00F020EF" w:rsidP="00F020EF">
            <w:pPr>
              <w:spacing w:before="20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3EB440" w14:textId="2D6EB1CC" w:rsidR="00F020EF" w:rsidRPr="003029BF" w:rsidRDefault="0084522B" w:rsidP="00F020EF">
            <w:pPr>
              <w:spacing w:before="2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14,35</w:t>
            </w:r>
          </w:p>
        </w:tc>
      </w:tr>
      <w:tr w:rsidR="00F020EF" w:rsidRPr="003029BF" w14:paraId="688779B3" w14:textId="2495FD8D" w:rsidTr="00E92856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FEAA8" w14:textId="4A0894BB" w:rsidR="00F020EF" w:rsidRPr="003029BF" w:rsidRDefault="00F020EF" w:rsidP="00F020EF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3.4.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A1A2E" w14:textId="77777777" w:rsidR="00F020EF" w:rsidRPr="003029BF" w:rsidRDefault="00F020EF" w:rsidP="00F020EF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Сумма субсидии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B26CE" w14:textId="77777777" w:rsidR="00F020EF" w:rsidRPr="003029BF" w:rsidRDefault="00F020EF" w:rsidP="00F020EF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тыс.руб.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CB3B5" w14:textId="77777777" w:rsidR="00F020EF" w:rsidRPr="003029BF" w:rsidRDefault="00F020EF" w:rsidP="00F020EF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6FECC" w14:textId="77777777" w:rsidR="00F020EF" w:rsidRPr="003029BF" w:rsidRDefault="00F020EF" w:rsidP="00F020EF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99BFE" w14:textId="77777777" w:rsidR="00F020EF" w:rsidRPr="003029BF" w:rsidRDefault="00F020EF" w:rsidP="00F020EF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24ED8" w14:textId="5DAC07B5" w:rsidR="00F020EF" w:rsidRPr="003029BF" w:rsidRDefault="0084522B" w:rsidP="00F020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914629" w14:textId="4B2A0DD1" w:rsidR="00F020EF" w:rsidRPr="003029BF" w:rsidRDefault="00F020EF" w:rsidP="00F020EF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28012" w14:textId="49691991" w:rsidR="00F020EF" w:rsidRPr="003029BF" w:rsidRDefault="00F020EF" w:rsidP="00F020EF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2CDF45" w14:textId="7BA4B2FB" w:rsidR="00F020EF" w:rsidRPr="003029BF" w:rsidRDefault="00F020EF" w:rsidP="00F020EF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7E13C3" w14:textId="5E07C41D" w:rsidR="00F020EF" w:rsidRPr="003029BF" w:rsidRDefault="0084522B" w:rsidP="00F020EF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9A451B" w:rsidRPr="003029BF" w14:paraId="3C239362" w14:textId="34C8F46F" w:rsidTr="003029BF">
        <w:trPr>
          <w:gridAfter w:val="4"/>
          <w:wAfter w:w="944" w:type="dxa"/>
          <w:trHeight w:val="46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4C1F0" w14:textId="304B73D6" w:rsidR="009A451B" w:rsidRPr="003029BF" w:rsidRDefault="006C0347" w:rsidP="006F2A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29BF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20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71825" w14:textId="0386987D" w:rsidR="009A451B" w:rsidRPr="003029BF" w:rsidRDefault="009A451B" w:rsidP="006F2A3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029BF">
              <w:rPr>
                <w:b/>
                <w:bCs/>
                <w:color w:val="000000"/>
                <w:sz w:val="20"/>
                <w:szCs w:val="20"/>
              </w:rPr>
              <w:t>Тарифы на электрическую энергию(мощность) для потребителей, предусмотренных пунктом 6 Критериев (Собрание Законодательства РФ,2021, №49,ст.8250)</w:t>
            </w:r>
          </w:p>
        </w:tc>
      </w:tr>
      <w:tr w:rsidR="00825048" w:rsidRPr="003029BF" w14:paraId="5CA83785" w14:textId="6CB61DCD" w:rsidTr="00E92856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9EBB8" w14:textId="08C60E78" w:rsidR="00825048" w:rsidRPr="003029BF" w:rsidRDefault="00825048" w:rsidP="008250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3029BF">
              <w:rPr>
                <w:color w:val="000000"/>
                <w:sz w:val="20"/>
                <w:szCs w:val="20"/>
              </w:rPr>
              <w:t>.1.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4D8DF" w14:textId="77777777" w:rsidR="00825048" w:rsidRPr="003029BF" w:rsidRDefault="00825048" w:rsidP="00825048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0B37C" w14:textId="77777777" w:rsidR="00825048" w:rsidRPr="003029BF" w:rsidRDefault="00825048" w:rsidP="00825048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27908" w14:textId="77777777" w:rsidR="00825048" w:rsidRPr="003029BF" w:rsidRDefault="00825048" w:rsidP="0082504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29BF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A11B4" w14:textId="77777777" w:rsidR="00825048" w:rsidRPr="003029BF" w:rsidRDefault="00825048" w:rsidP="0082504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29BF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61284" w14:textId="36C8A848" w:rsidR="00825048" w:rsidRPr="003029BF" w:rsidRDefault="002A3C02" w:rsidP="008250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1098D" w14:textId="46BD48A8" w:rsidR="00825048" w:rsidRPr="003029BF" w:rsidRDefault="002A3C02" w:rsidP="008250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233A4C" w14:textId="39BA72CC" w:rsidR="00825048" w:rsidRPr="003029BF" w:rsidRDefault="00825048" w:rsidP="00825048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613A7E" w14:textId="71195775" w:rsidR="00825048" w:rsidRPr="003029BF" w:rsidRDefault="00825048" w:rsidP="00825048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A243ED" w14:textId="68E6B181" w:rsidR="00825048" w:rsidRPr="003029BF" w:rsidRDefault="002A3C02" w:rsidP="00825048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1497B6" w14:textId="730F5ACB" w:rsidR="00825048" w:rsidRPr="003029BF" w:rsidRDefault="002A3C02" w:rsidP="00825048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13,08</w:t>
            </w:r>
          </w:p>
        </w:tc>
      </w:tr>
      <w:tr w:rsidR="00825048" w:rsidRPr="003029BF" w14:paraId="2CB744CC" w14:textId="560D1F4C" w:rsidTr="003029BF">
        <w:trPr>
          <w:gridAfter w:val="4"/>
          <w:wAfter w:w="944" w:type="dxa"/>
          <w:trHeight w:val="26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C63A" w14:textId="4D2110DD" w:rsidR="00825048" w:rsidRPr="003029BF" w:rsidRDefault="00825048" w:rsidP="008250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3029BF">
              <w:rPr>
                <w:color w:val="000000"/>
                <w:sz w:val="20"/>
                <w:szCs w:val="20"/>
              </w:rPr>
              <w:t>.2.</w:t>
            </w:r>
          </w:p>
        </w:tc>
        <w:tc>
          <w:tcPr>
            <w:tcW w:w="1020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E1535" w14:textId="7F986920" w:rsidR="00825048" w:rsidRPr="003029BF" w:rsidRDefault="00825048" w:rsidP="0082504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029BF">
              <w:rPr>
                <w:color w:val="000000"/>
                <w:sz w:val="20"/>
                <w:szCs w:val="20"/>
              </w:rPr>
              <w:t>Одноставочные</w:t>
            </w:r>
            <w:proofErr w:type="spellEnd"/>
            <w:r w:rsidRPr="003029BF">
              <w:rPr>
                <w:color w:val="000000"/>
                <w:sz w:val="20"/>
                <w:szCs w:val="20"/>
              </w:rPr>
              <w:t xml:space="preserve"> тарифы, дифференцированные по трем зонам суток</w:t>
            </w:r>
          </w:p>
        </w:tc>
      </w:tr>
      <w:tr w:rsidR="002A3C02" w:rsidRPr="003029BF" w14:paraId="6D018F7E" w14:textId="3C007CBA" w:rsidTr="00EB2E65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723B3" w14:textId="35ED733F" w:rsidR="002A3C02" w:rsidRPr="003029BF" w:rsidRDefault="002A3C02" w:rsidP="002A3C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3029BF">
              <w:rPr>
                <w:color w:val="000000"/>
                <w:sz w:val="20"/>
                <w:szCs w:val="20"/>
              </w:rPr>
              <w:t>.2.1.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1387C" w14:textId="77777777" w:rsidR="002A3C02" w:rsidRPr="003029BF" w:rsidRDefault="002A3C02" w:rsidP="002A3C02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 ночная зона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0B834" w14:textId="77777777" w:rsidR="002A3C02" w:rsidRPr="003029BF" w:rsidRDefault="002A3C02" w:rsidP="002A3C02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75D7D" w14:textId="77777777" w:rsidR="002A3C02" w:rsidRPr="003029BF" w:rsidRDefault="002A3C02" w:rsidP="002A3C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29BF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A398A" w14:textId="77777777" w:rsidR="002A3C02" w:rsidRPr="003029BF" w:rsidRDefault="002A3C02" w:rsidP="002A3C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29BF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E0E4B" w14:textId="068926BE" w:rsidR="002A3C02" w:rsidRPr="003029BF" w:rsidRDefault="002A3C02" w:rsidP="002A3C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71EB4" w14:textId="5126A269" w:rsidR="002A3C02" w:rsidRPr="003029BF" w:rsidRDefault="002A3C02" w:rsidP="002A3C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C024D0" w14:textId="590DE75B" w:rsidR="002A3C02" w:rsidRPr="003029BF" w:rsidRDefault="002A3C02" w:rsidP="002A3C02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B128F5" w14:textId="69C5BE92" w:rsidR="002A3C02" w:rsidRPr="003029BF" w:rsidRDefault="002A3C02" w:rsidP="002A3C02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DC9C1" w14:textId="70B08041" w:rsidR="002A3C02" w:rsidRPr="003029BF" w:rsidRDefault="002A3C02" w:rsidP="002A3C02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1D752" w14:textId="12F5206F" w:rsidR="002A3C02" w:rsidRPr="003029BF" w:rsidRDefault="002A3C02" w:rsidP="002A3C02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10,88</w:t>
            </w:r>
          </w:p>
        </w:tc>
      </w:tr>
      <w:tr w:rsidR="002A3C02" w:rsidRPr="003029BF" w14:paraId="3C481033" w14:textId="58DE0EF9" w:rsidTr="00EB2E65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AC623" w14:textId="30F02F32" w:rsidR="002A3C02" w:rsidRPr="003029BF" w:rsidRDefault="002A3C02" w:rsidP="002A3C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3029BF">
              <w:rPr>
                <w:color w:val="000000"/>
                <w:sz w:val="20"/>
                <w:szCs w:val="20"/>
              </w:rPr>
              <w:t>.2.2.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0262D" w14:textId="77777777" w:rsidR="002A3C02" w:rsidRPr="003029BF" w:rsidRDefault="002A3C02" w:rsidP="002A3C02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 полупиковая зона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550C3" w14:textId="77777777" w:rsidR="002A3C02" w:rsidRPr="003029BF" w:rsidRDefault="002A3C02" w:rsidP="002A3C02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7F619" w14:textId="77777777" w:rsidR="002A3C02" w:rsidRPr="003029BF" w:rsidRDefault="002A3C02" w:rsidP="002A3C02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EBD5" w14:textId="77777777" w:rsidR="002A3C02" w:rsidRPr="003029BF" w:rsidRDefault="002A3C02" w:rsidP="002A3C02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C208C" w14:textId="51DB57DD" w:rsidR="002A3C02" w:rsidRPr="003029BF" w:rsidRDefault="002A3C02" w:rsidP="002A3C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9705A" w14:textId="4F34561D" w:rsidR="002A3C02" w:rsidRPr="003029BF" w:rsidRDefault="002A3C02" w:rsidP="002A3C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DBF48E" w14:textId="74D9E05D" w:rsidR="002A3C02" w:rsidRPr="003029BF" w:rsidRDefault="002A3C02" w:rsidP="002A3C02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68BC93" w14:textId="2AEF6537" w:rsidR="002A3C02" w:rsidRPr="003029BF" w:rsidRDefault="002A3C02" w:rsidP="002A3C02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14A69" w14:textId="1B748DF8" w:rsidR="002A3C02" w:rsidRPr="003029BF" w:rsidRDefault="002A3C02" w:rsidP="002A3C02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08F4A" w14:textId="0BA9DE16" w:rsidR="002A3C02" w:rsidRPr="003029BF" w:rsidRDefault="002A3C02" w:rsidP="002A3C02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13,08</w:t>
            </w:r>
          </w:p>
        </w:tc>
      </w:tr>
      <w:tr w:rsidR="002A3C02" w:rsidRPr="003029BF" w14:paraId="46EC1BE0" w14:textId="2E45C800" w:rsidTr="00EB2E65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256C2" w14:textId="5EF4DA74" w:rsidR="002A3C02" w:rsidRPr="003029BF" w:rsidRDefault="002A3C02" w:rsidP="002A3C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3029BF">
              <w:rPr>
                <w:color w:val="000000"/>
                <w:sz w:val="20"/>
                <w:szCs w:val="20"/>
              </w:rPr>
              <w:t>.2.3.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72F55" w14:textId="77777777" w:rsidR="002A3C02" w:rsidRPr="003029BF" w:rsidRDefault="002A3C02" w:rsidP="002A3C02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 пиковая зона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FCE6F" w14:textId="77777777" w:rsidR="002A3C02" w:rsidRPr="003029BF" w:rsidRDefault="002A3C02" w:rsidP="002A3C02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F4A39" w14:textId="77777777" w:rsidR="002A3C02" w:rsidRPr="003029BF" w:rsidRDefault="002A3C02" w:rsidP="002A3C02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F34A3" w14:textId="77777777" w:rsidR="002A3C02" w:rsidRPr="003029BF" w:rsidRDefault="002A3C02" w:rsidP="002A3C02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33971" w14:textId="6963572D" w:rsidR="002A3C02" w:rsidRPr="003029BF" w:rsidRDefault="002A3C02" w:rsidP="002A3C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F70EE" w14:textId="7B1127E8" w:rsidR="002A3C02" w:rsidRPr="003029BF" w:rsidRDefault="002A3C02" w:rsidP="002A3C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84E0AE" w14:textId="1F8F0366" w:rsidR="002A3C02" w:rsidRPr="003029BF" w:rsidRDefault="002A3C02" w:rsidP="002A3C02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F5F7C9" w14:textId="3611701F" w:rsidR="002A3C02" w:rsidRPr="003029BF" w:rsidRDefault="002A3C02" w:rsidP="002A3C02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671BB" w14:textId="3211008C" w:rsidR="002A3C02" w:rsidRPr="003029BF" w:rsidRDefault="002A3C02" w:rsidP="002A3C02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5E295" w14:textId="03D9D516" w:rsidR="002A3C02" w:rsidRPr="003029BF" w:rsidRDefault="002A3C02" w:rsidP="002A3C02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14,98</w:t>
            </w:r>
          </w:p>
        </w:tc>
      </w:tr>
      <w:tr w:rsidR="00825048" w:rsidRPr="003029BF" w14:paraId="45EF4714" w14:textId="70A24B30" w:rsidTr="003029BF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29CD" w14:textId="6689A10D" w:rsidR="00825048" w:rsidRPr="003029BF" w:rsidRDefault="00825048" w:rsidP="008250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3029BF">
              <w:rPr>
                <w:color w:val="000000"/>
                <w:sz w:val="20"/>
                <w:szCs w:val="20"/>
              </w:rPr>
              <w:t>.3.</w:t>
            </w:r>
          </w:p>
        </w:tc>
        <w:tc>
          <w:tcPr>
            <w:tcW w:w="1020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CEFF8" w14:textId="24B16225" w:rsidR="00825048" w:rsidRPr="003029BF" w:rsidRDefault="00825048" w:rsidP="0082504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029BF">
              <w:rPr>
                <w:color w:val="000000"/>
                <w:sz w:val="20"/>
                <w:szCs w:val="20"/>
              </w:rPr>
              <w:t>Одноставочные</w:t>
            </w:r>
            <w:proofErr w:type="spellEnd"/>
            <w:r w:rsidRPr="003029BF">
              <w:rPr>
                <w:color w:val="000000"/>
                <w:sz w:val="20"/>
                <w:szCs w:val="20"/>
              </w:rPr>
              <w:t xml:space="preserve"> тарифы, дифференцированные по двум зонам суток</w:t>
            </w:r>
          </w:p>
        </w:tc>
      </w:tr>
      <w:tr w:rsidR="002A3C02" w:rsidRPr="003029BF" w14:paraId="7561F98D" w14:textId="50CEBC08" w:rsidTr="002A2FC0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9A25" w14:textId="1E7BD221" w:rsidR="002A3C02" w:rsidRPr="003029BF" w:rsidRDefault="002A3C02" w:rsidP="002A3C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3029BF">
              <w:rPr>
                <w:color w:val="000000"/>
                <w:sz w:val="20"/>
                <w:szCs w:val="20"/>
              </w:rPr>
              <w:t>.3.1.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42E25" w14:textId="77777777" w:rsidR="002A3C02" w:rsidRPr="003029BF" w:rsidRDefault="002A3C02" w:rsidP="002A3C02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  ночная зона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B1DD4" w14:textId="77777777" w:rsidR="002A3C02" w:rsidRPr="003029BF" w:rsidRDefault="002A3C02" w:rsidP="002A3C02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4266E" w14:textId="77777777" w:rsidR="002A3C02" w:rsidRPr="003029BF" w:rsidRDefault="002A3C02" w:rsidP="002A3C02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330B1" w14:textId="77777777" w:rsidR="002A3C02" w:rsidRPr="003029BF" w:rsidRDefault="002A3C02" w:rsidP="002A3C02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FAAE6" w14:textId="7C483089" w:rsidR="002A3C02" w:rsidRPr="003029BF" w:rsidRDefault="002A3C02" w:rsidP="002A3C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C2706" w14:textId="23FCF83B" w:rsidR="002A3C02" w:rsidRPr="003029BF" w:rsidRDefault="002A3C02" w:rsidP="002A3C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5DA9DD" w14:textId="47B6F370" w:rsidR="002A3C02" w:rsidRPr="003029BF" w:rsidRDefault="002A3C02" w:rsidP="002A3C02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A39D92" w14:textId="06A6A11C" w:rsidR="002A3C02" w:rsidRPr="003029BF" w:rsidRDefault="002A3C02" w:rsidP="002A3C02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06EED" w14:textId="3CD80D3F" w:rsidR="002A3C02" w:rsidRPr="003029BF" w:rsidRDefault="002A3C02" w:rsidP="002A3C02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C42C7" w14:textId="2DCFCD4F" w:rsidR="002A3C02" w:rsidRPr="003029BF" w:rsidRDefault="002A3C02" w:rsidP="002A3C02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10,14</w:t>
            </w:r>
          </w:p>
        </w:tc>
      </w:tr>
      <w:tr w:rsidR="002A3C02" w:rsidRPr="003029BF" w14:paraId="250EEF59" w14:textId="3D1AAD7A" w:rsidTr="002A2FC0">
        <w:trPr>
          <w:gridAfter w:val="4"/>
          <w:wAfter w:w="944" w:type="dxa"/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F9766" w14:textId="4EFD4F33" w:rsidR="002A3C02" w:rsidRPr="003029BF" w:rsidRDefault="002A3C02" w:rsidP="002A3C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3029BF">
              <w:rPr>
                <w:color w:val="000000"/>
                <w:sz w:val="20"/>
                <w:szCs w:val="20"/>
              </w:rPr>
              <w:t>.3.2.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00396" w14:textId="77777777" w:rsidR="002A3C02" w:rsidRPr="003029BF" w:rsidRDefault="002A3C02" w:rsidP="002A3C02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 дневная зона (пиковая и полупиковая)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6820A" w14:textId="77777777" w:rsidR="002A3C02" w:rsidRPr="003029BF" w:rsidRDefault="002A3C02" w:rsidP="002A3C02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7665E" w14:textId="77777777" w:rsidR="002A3C02" w:rsidRPr="003029BF" w:rsidRDefault="002A3C02" w:rsidP="002A3C02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EE87B" w14:textId="77777777" w:rsidR="002A3C02" w:rsidRPr="003029BF" w:rsidRDefault="002A3C02" w:rsidP="002A3C02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9A9B4" w14:textId="2056FF7B" w:rsidR="002A3C02" w:rsidRPr="003029BF" w:rsidRDefault="002A3C02" w:rsidP="002A3C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00AE5" w14:textId="3CCEC825" w:rsidR="002A3C02" w:rsidRPr="003029BF" w:rsidRDefault="002A3C02" w:rsidP="002A3C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36A8D" w14:textId="18119C1C" w:rsidR="002A3C02" w:rsidRPr="003029BF" w:rsidRDefault="002A3C02" w:rsidP="002A3C02">
            <w:pPr>
              <w:spacing w:before="20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17B147" w14:textId="3F349D39" w:rsidR="002A3C02" w:rsidRPr="003029BF" w:rsidRDefault="002A3C02" w:rsidP="002A3C02">
            <w:pPr>
              <w:spacing w:before="20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DEB59" w14:textId="3DEB2D97" w:rsidR="002A3C02" w:rsidRPr="003029BF" w:rsidRDefault="002A3C02" w:rsidP="002A3C02">
            <w:pPr>
              <w:spacing w:before="2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AA0DA" w14:textId="337C3BE7" w:rsidR="002A3C02" w:rsidRPr="003029BF" w:rsidRDefault="002A3C02" w:rsidP="002A3C02">
            <w:pPr>
              <w:spacing w:before="2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14,35</w:t>
            </w:r>
          </w:p>
        </w:tc>
      </w:tr>
      <w:tr w:rsidR="00825048" w:rsidRPr="003029BF" w14:paraId="0F5675BC" w14:textId="22B9BE23" w:rsidTr="00E92856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10259" w14:textId="20C60718" w:rsidR="00825048" w:rsidRPr="003029BF" w:rsidRDefault="00825048" w:rsidP="008250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3029BF">
              <w:rPr>
                <w:color w:val="000000"/>
                <w:sz w:val="20"/>
                <w:szCs w:val="20"/>
              </w:rPr>
              <w:t>.4.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3E214" w14:textId="77777777" w:rsidR="00825048" w:rsidRPr="003029BF" w:rsidRDefault="00825048" w:rsidP="00825048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Сумма субсидии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4F99F" w14:textId="77777777" w:rsidR="00825048" w:rsidRPr="003029BF" w:rsidRDefault="00825048" w:rsidP="00825048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тыс.руб.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9393B" w14:textId="77777777" w:rsidR="00825048" w:rsidRPr="003029BF" w:rsidRDefault="00825048" w:rsidP="00825048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5588F" w14:textId="77777777" w:rsidR="00825048" w:rsidRPr="003029BF" w:rsidRDefault="00825048" w:rsidP="00825048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354C4" w14:textId="08A4EC44" w:rsidR="00825048" w:rsidRPr="003029BF" w:rsidRDefault="002A3C02" w:rsidP="008250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7D5EC" w14:textId="79D03809" w:rsidR="00825048" w:rsidRPr="003029BF" w:rsidRDefault="002A3C02" w:rsidP="008250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7ACAE7" w14:textId="3B47C6A0" w:rsidR="00825048" w:rsidRPr="003029BF" w:rsidRDefault="00825048" w:rsidP="00825048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EC7EDD" w14:textId="31E5ACF9" w:rsidR="00825048" w:rsidRPr="003029BF" w:rsidRDefault="00825048" w:rsidP="00825048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C0109E" w14:textId="343D1947" w:rsidR="00825048" w:rsidRPr="003029BF" w:rsidRDefault="002A3C02" w:rsidP="00825048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4A5750" w14:textId="333F1E54" w:rsidR="00825048" w:rsidRPr="003029BF" w:rsidRDefault="002A3C02" w:rsidP="00825048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9A451B" w:rsidRPr="003029BF" w14:paraId="719C602F" w14:textId="500470B4" w:rsidTr="003029BF">
        <w:trPr>
          <w:gridAfter w:val="4"/>
          <w:wAfter w:w="944" w:type="dxa"/>
          <w:trHeight w:val="7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F6D37" w14:textId="1434C014" w:rsidR="009A451B" w:rsidRPr="003029BF" w:rsidRDefault="006C0347" w:rsidP="006F2A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29BF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020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BE7FF" w14:textId="1284D366" w:rsidR="009A451B" w:rsidRPr="003029BF" w:rsidRDefault="009A451B" w:rsidP="006F2A3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029BF">
              <w:rPr>
                <w:b/>
                <w:bCs/>
                <w:color w:val="000000"/>
                <w:sz w:val="20"/>
                <w:szCs w:val="20"/>
              </w:rPr>
              <w:t>Тарифы на электрическую энергию(мощность) для потребителей, предусмотренных пунктом 7 Критериев (Собрание Законодательства РФ,2021, №49,ст.8250)</w:t>
            </w:r>
          </w:p>
        </w:tc>
      </w:tr>
      <w:tr w:rsidR="00F8030B" w:rsidRPr="003029BF" w14:paraId="336AC49E" w14:textId="5FDFE9DE" w:rsidTr="00CE3E49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2E822" w14:textId="52218903" w:rsidR="00F8030B" w:rsidRPr="003029BF" w:rsidRDefault="00F8030B" w:rsidP="00F803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Pr="003029BF">
              <w:rPr>
                <w:color w:val="000000"/>
                <w:sz w:val="20"/>
                <w:szCs w:val="20"/>
              </w:rPr>
              <w:t>.1.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019F9" w14:textId="77777777" w:rsidR="00F8030B" w:rsidRPr="003029BF" w:rsidRDefault="00F8030B" w:rsidP="00F8030B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13316" w14:textId="77777777" w:rsidR="00F8030B" w:rsidRPr="003029BF" w:rsidRDefault="00F8030B" w:rsidP="00F8030B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18D5D" w14:textId="77777777" w:rsidR="00F8030B" w:rsidRPr="003029BF" w:rsidRDefault="00F8030B" w:rsidP="00F8030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29BF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8EF5E" w14:textId="7B5DE97E" w:rsidR="00F8030B" w:rsidRPr="003029BF" w:rsidRDefault="00F8030B" w:rsidP="00F803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3C70A" w14:textId="3B97636D" w:rsidR="00F8030B" w:rsidRPr="003029BF" w:rsidRDefault="00F8030B" w:rsidP="00F803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76E99" w14:textId="3634F662" w:rsidR="00F8030B" w:rsidRPr="003029BF" w:rsidRDefault="00F8030B" w:rsidP="00F803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0C380" w14:textId="3DFB07F9" w:rsidR="00F8030B" w:rsidRPr="003029BF" w:rsidRDefault="00F8030B" w:rsidP="00F8030B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11EB3" w14:textId="25161EB0" w:rsidR="00F8030B" w:rsidRPr="003029BF" w:rsidRDefault="00F8030B" w:rsidP="00F8030B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BC763" w14:textId="1F38C8E8" w:rsidR="00F8030B" w:rsidRPr="003029BF" w:rsidRDefault="00F8030B" w:rsidP="00F8030B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CDD5B" w14:textId="31C19F72" w:rsidR="00F8030B" w:rsidRPr="003029BF" w:rsidRDefault="00F8030B" w:rsidP="00F8030B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13,08</w:t>
            </w:r>
          </w:p>
        </w:tc>
      </w:tr>
      <w:tr w:rsidR="00F90372" w:rsidRPr="003029BF" w14:paraId="27E1622D" w14:textId="2884D556" w:rsidTr="003029BF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59D7E" w14:textId="24E9FD28" w:rsidR="00F90372" w:rsidRPr="003029BF" w:rsidRDefault="00F90372" w:rsidP="00F903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Pr="003029BF">
              <w:rPr>
                <w:color w:val="000000"/>
                <w:sz w:val="20"/>
                <w:szCs w:val="20"/>
              </w:rPr>
              <w:t>.2.</w:t>
            </w:r>
          </w:p>
        </w:tc>
        <w:tc>
          <w:tcPr>
            <w:tcW w:w="1020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1F1F1" w14:textId="7D0D9530" w:rsidR="00F90372" w:rsidRPr="003029BF" w:rsidRDefault="00F90372" w:rsidP="00F9037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029BF">
              <w:rPr>
                <w:color w:val="000000"/>
                <w:sz w:val="20"/>
                <w:szCs w:val="20"/>
              </w:rPr>
              <w:t>Одноставочные</w:t>
            </w:r>
            <w:proofErr w:type="spellEnd"/>
            <w:r w:rsidRPr="003029BF">
              <w:rPr>
                <w:color w:val="000000"/>
                <w:sz w:val="20"/>
                <w:szCs w:val="20"/>
              </w:rPr>
              <w:t xml:space="preserve"> тарифы, дифференцированные по трем зонам суток</w:t>
            </w:r>
          </w:p>
        </w:tc>
      </w:tr>
      <w:tr w:rsidR="00F8030B" w:rsidRPr="003029BF" w14:paraId="3E4EF66B" w14:textId="675B52DC" w:rsidTr="00162309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02B4C" w14:textId="66E1C5DF" w:rsidR="00F8030B" w:rsidRPr="003029BF" w:rsidRDefault="00F8030B" w:rsidP="00F803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Pr="003029BF">
              <w:rPr>
                <w:color w:val="000000"/>
                <w:sz w:val="20"/>
                <w:szCs w:val="20"/>
              </w:rPr>
              <w:t>.2.1.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9B902" w14:textId="77777777" w:rsidR="00F8030B" w:rsidRPr="003029BF" w:rsidRDefault="00F8030B" w:rsidP="00F8030B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 ночная зона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B56A0" w14:textId="77777777" w:rsidR="00F8030B" w:rsidRPr="003029BF" w:rsidRDefault="00F8030B" w:rsidP="00F8030B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6E3E3" w14:textId="77777777" w:rsidR="00F8030B" w:rsidRPr="003029BF" w:rsidRDefault="00F8030B" w:rsidP="00F8030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29BF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131F0" w14:textId="44EC74A2" w:rsidR="00F8030B" w:rsidRPr="003029BF" w:rsidRDefault="00F8030B" w:rsidP="00F803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5A00C" w14:textId="3763F851" w:rsidR="00F8030B" w:rsidRPr="003029BF" w:rsidRDefault="00F8030B" w:rsidP="00F803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9E0BA" w14:textId="7A5A79E0" w:rsidR="00F8030B" w:rsidRPr="003029BF" w:rsidRDefault="00F8030B" w:rsidP="00F803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CF3DA" w14:textId="061A42BA" w:rsidR="00F8030B" w:rsidRPr="003029BF" w:rsidRDefault="00F8030B" w:rsidP="00F8030B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668A9" w14:textId="68BF64FF" w:rsidR="00F8030B" w:rsidRPr="003029BF" w:rsidRDefault="00F8030B" w:rsidP="00F8030B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6B77C" w14:textId="3B8986F0" w:rsidR="00F8030B" w:rsidRPr="003029BF" w:rsidRDefault="00F8030B" w:rsidP="00F8030B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9E9AA" w14:textId="791D1F37" w:rsidR="00F8030B" w:rsidRPr="003029BF" w:rsidRDefault="00F8030B" w:rsidP="00F8030B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10,88</w:t>
            </w:r>
          </w:p>
        </w:tc>
      </w:tr>
      <w:tr w:rsidR="00F8030B" w:rsidRPr="003029BF" w14:paraId="6A3E54D6" w14:textId="24C5DB87" w:rsidTr="00162309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03F35" w14:textId="70AAB642" w:rsidR="00F8030B" w:rsidRPr="003029BF" w:rsidRDefault="00F8030B" w:rsidP="00F803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Pr="003029BF">
              <w:rPr>
                <w:color w:val="000000"/>
                <w:sz w:val="20"/>
                <w:szCs w:val="20"/>
              </w:rPr>
              <w:t>.2.2.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5DA5F" w14:textId="77777777" w:rsidR="00F8030B" w:rsidRPr="003029BF" w:rsidRDefault="00F8030B" w:rsidP="00F8030B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 полупиковая зона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7741C" w14:textId="77777777" w:rsidR="00F8030B" w:rsidRPr="003029BF" w:rsidRDefault="00F8030B" w:rsidP="00F8030B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2AEA" w14:textId="77777777" w:rsidR="00F8030B" w:rsidRPr="003029BF" w:rsidRDefault="00F8030B" w:rsidP="00F8030B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13D8E" w14:textId="513B7FC5" w:rsidR="00F8030B" w:rsidRPr="003029BF" w:rsidRDefault="00F8030B" w:rsidP="00F803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355D0" w14:textId="39BB59F4" w:rsidR="00F8030B" w:rsidRPr="003029BF" w:rsidRDefault="00F8030B" w:rsidP="00F803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FF59E" w14:textId="5C383364" w:rsidR="00F8030B" w:rsidRPr="003029BF" w:rsidRDefault="00F8030B" w:rsidP="00F803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A643C9" w14:textId="0A8137DD" w:rsidR="00F8030B" w:rsidRPr="003029BF" w:rsidRDefault="00F8030B" w:rsidP="00F8030B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87243" w14:textId="75FB2579" w:rsidR="00F8030B" w:rsidRPr="003029BF" w:rsidRDefault="00F8030B" w:rsidP="00F8030B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3896E" w14:textId="3CAD151B" w:rsidR="00F8030B" w:rsidRPr="003029BF" w:rsidRDefault="00F8030B" w:rsidP="00F8030B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C346D" w14:textId="0A233AAE" w:rsidR="00F8030B" w:rsidRPr="003029BF" w:rsidRDefault="00F8030B" w:rsidP="00F8030B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13,08</w:t>
            </w:r>
          </w:p>
        </w:tc>
      </w:tr>
      <w:tr w:rsidR="00F8030B" w:rsidRPr="003029BF" w14:paraId="41FD6475" w14:textId="4AB40FEA" w:rsidTr="00162309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768C" w14:textId="7EBBFEA3" w:rsidR="00F8030B" w:rsidRPr="003029BF" w:rsidRDefault="00F8030B" w:rsidP="00F803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Pr="003029BF">
              <w:rPr>
                <w:color w:val="000000"/>
                <w:sz w:val="20"/>
                <w:szCs w:val="20"/>
              </w:rPr>
              <w:t>.2.3.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5CCC6" w14:textId="77777777" w:rsidR="00F8030B" w:rsidRPr="003029BF" w:rsidRDefault="00F8030B" w:rsidP="00F8030B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 пиковая зона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DA1C6" w14:textId="77777777" w:rsidR="00F8030B" w:rsidRPr="003029BF" w:rsidRDefault="00F8030B" w:rsidP="00F8030B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3D43E" w14:textId="77777777" w:rsidR="00F8030B" w:rsidRPr="003029BF" w:rsidRDefault="00F8030B" w:rsidP="00F8030B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2018D" w14:textId="74B76527" w:rsidR="00F8030B" w:rsidRPr="003029BF" w:rsidRDefault="00F8030B" w:rsidP="00F803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24C72" w14:textId="20D23BDA" w:rsidR="00F8030B" w:rsidRPr="003029BF" w:rsidRDefault="00F8030B" w:rsidP="00F803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BA388" w14:textId="374624DF" w:rsidR="00F8030B" w:rsidRPr="003029BF" w:rsidRDefault="00F8030B" w:rsidP="00F803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886290" w14:textId="627B6338" w:rsidR="00F8030B" w:rsidRPr="003029BF" w:rsidRDefault="00F8030B" w:rsidP="00F8030B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C974D" w14:textId="66358159" w:rsidR="00F8030B" w:rsidRPr="003029BF" w:rsidRDefault="00F8030B" w:rsidP="00F8030B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3676F" w14:textId="5AB04C35" w:rsidR="00F8030B" w:rsidRPr="003029BF" w:rsidRDefault="00F8030B" w:rsidP="00F8030B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40EF3" w14:textId="1CABC2D4" w:rsidR="00F8030B" w:rsidRPr="003029BF" w:rsidRDefault="00F8030B" w:rsidP="00F8030B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14,98</w:t>
            </w:r>
          </w:p>
        </w:tc>
      </w:tr>
      <w:tr w:rsidR="00F90372" w:rsidRPr="003029BF" w14:paraId="60750985" w14:textId="252E6369" w:rsidTr="003029BF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3C45B" w14:textId="538B270C" w:rsidR="00F90372" w:rsidRPr="003029BF" w:rsidRDefault="00F90372" w:rsidP="00F903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Pr="003029BF">
              <w:rPr>
                <w:color w:val="000000"/>
                <w:sz w:val="20"/>
                <w:szCs w:val="20"/>
              </w:rPr>
              <w:t>.3.</w:t>
            </w:r>
          </w:p>
        </w:tc>
        <w:tc>
          <w:tcPr>
            <w:tcW w:w="1020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EBEDE" w14:textId="3EA88F40" w:rsidR="00F90372" w:rsidRPr="003029BF" w:rsidRDefault="00F90372" w:rsidP="00F9037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029BF">
              <w:rPr>
                <w:color w:val="000000"/>
                <w:sz w:val="20"/>
                <w:szCs w:val="20"/>
              </w:rPr>
              <w:t>Одноставочные</w:t>
            </w:r>
            <w:proofErr w:type="spellEnd"/>
            <w:r w:rsidRPr="003029BF">
              <w:rPr>
                <w:color w:val="000000"/>
                <w:sz w:val="20"/>
                <w:szCs w:val="20"/>
              </w:rPr>
              <w:t xml:space="preserve"> тарифы, дифференцированные по двум зонам суток</w:t>
            </w:r>
          </w:p>
        </w:tc>
      </w:tr>
      <w:tr w:rsidR="00F8030B" w:rsidRPr="003029BF" w14:paraId="4C00A114" w14:textId="0E2D4768" w:rsidTr="00437EED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B213D" w14:textId="3743D0C2" w:rsidR="00F8030B" w:rsidRPr="003029BF" w:rsidRDefault="00F8030B" w:rsidP="00F803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Pr="003029BF">
              <w:rPr>
                <w:color w:val="000000"/>
                <w:sz w:val="20"/>
                <w:szCs w:val="20"/>
              </w:rPr>
              <w:t>.3.1.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6E68C" w14:textId="77777777" w:rsidR="00F8030B" w:rsidRPr="003029BF" w:rsidRDefault="00F8030B" w:rsidP="00F8030B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  ночная зона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743FB" w14:textId="77777777" w:rsidR="00F8030B" w:rsidRPr="003029BF" w:rsidRDefault="00F8030B" w:rsidP="00F8030B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7B3B9" w14:textId="77777777" w:rsidR="00F8030B" w:rsidRPr="003029BF" w:rsidRDefault="00F8030B" w:rsidP="00F8030B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69B3F" w14:textId="35C2E73A" w:rsidR="00F8030B" w:rsidRPr="003029BF" w:rsidRDefault="00F8030B" w:rsidP="00F803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E8DF6" w14:textId="13E6CD4D" w:rsidR="00F8030B" w:rsidRPr="003029BF" w:rsidRDefault="00F8030B" w:rsidP="00F803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8FA8C" w14:textId="03A155EE" w:rsidR="00F8030B" w:rsidRPr="003029BF" w:rsidRDefault="00F8030B" w:rsidP="00F803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F0F4A" w14:textId="0834436D" w:rsidR="00F8030B" w:rsidRPr="003029BF" w:rsidRDefault="00F8030B" w:rsidP="00F8030B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2B758" w14:textId="47D6260C" w:rsidR="00F8030B" w:rsidRPr="003029BF" w:rsidRDefault="00F8030B" w:rsidP="00F803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924E3" w14:textId="788CEB11" w:rsidR="00F8030B" w:rsidRPr="003029BF" w:rsidRDefault="00F8030B" w:rsidP="00F803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91CF0" w14:textId="4CD563E1" w:rsidR="00F8030B" w:rsidRPr="003029BF" w:rsidRDefault="00F8030B" w:rsidP="007A098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10,1</w:t>
            </w:r>
            <w:r w:rsidR="007A098B">
              <w:rPr>
                <w:color w:val="000000"/>
                <w:sz w:val="20"/>
                <w:szCs w:val="20"/>
              </w:rPr>
              <w:t>5</w:t>
            </w:r>
          </w:p>
        </w:tc>
      </w:tr>
      <w:tr w:rsidR="00F8030B" w:rsidRPr="003029BF" w14:paraId="3364BA0E" w14:textId="3FC8026C" w:rsidTr="00437EED">
        <w:trPr>
          <w:gridAfter w:val="4"/>
          <w:wAfter w:w="944" w:type="dxa"/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05C66" w14:textId="44534B91" w:rsidR="00F8030B" w:rsidRPr="003029BF" w:rsidRDefault="00F8030B" w:rsidP="00F803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Pr="003029BF">
              <w:rPr>
                <w:color w:val="000000"/>
                <w:sz w:val="20"/>
                <w:szCs w:val="20"/>
              </w:rPr>
              <w:t>.3.2.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5909F" w14:textId="77777777" w:rsidR="00F8030B" w:rsidRPr="003029BF" w:rsidRDefault="00F8030B" w:rsidP="00F8030B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 дневная зона (пиковая и полупиковая)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9D5E4" w14:textId="77777777" w:rsidR="00F8030B" w:rsidRPr="003029BF" w:rsidRDefault="00F8030B" w:rsidP="00F8030B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F5328" w14:textId="77777777" w:rsidR="00F8030B" w:rsidRPr="003029BF" w:rsidRDefault="00F8030B" w:rsidP="00F8030B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622BD" w14:textId="5EBC4A5D" w:rsidR="00F8030B" w:rsidRPr="003029BF" w:rsidRDefault="00F8030B" w:rsidP="00F803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F7437" w14:textId="0CDC94DF" w:rsidR="00F8030B" w:rsidRPr="003029BF" w:rsidRDefault="00F8030B" w:rsidP="00F803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A4DBA" w14:textId="32E81A27" w:rsidR="00F8030B" w:rsidRPr="003029BF" w:rsidRDefault="00F8030B" w:rsidP="00F803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3A2F0F" w14:textId="6C5CA451" w:rsidR="00F8030B" w:rsidRPr="003029BF" w:rsidRDefault="00F8030B" w:rsidP="00F8030B">
            <w:pPr>
              <w:spacing w:before="20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85BF2" w14:textId="01249173" w:rsidR="00F8030B" w:rsidRPr="003029BF" w:rsidRDefault="00F8030B" w:rsidP="00F8030B">
            <w:pPr>
              <w:spacing w:before="2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1BDE6" w14:textId="7BA04ADC" w:rsidR="00F8030B" w:rsidRPr="003029BF" w:rsidRDefault="00F8030B" w:rsidP="00F8030B">
            <w:pPr>
              <w:spacing w:before="2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F2A7F" w14:textId="690B66A6" w:rsidR="00F8030B" w:rsidRPr="003029BF" w:rsidRDefault="00F8030B" w:rsidP="00F8030B">
            <w:pPr>
              <w:spacing w:before="2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14,35</w:t>
            </w:r>
          </w:p>
        </w:tc>
      </w:tr>
      <w:tr w:rsidR="00F90372" w:rsidRPr="003029BF" w14:paraId="296C1FD7" w14:textId="20FE336A" w:rsidTr="00E92856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26AA0" w14:textId="32B7D1C1" w:rsidR="00F90372" w:rsidRPr="003029BF" w:rsidRDefault="00F90372" w:rsidP="00F903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Pr="003029BF">
              <w:rPr>
                <w:color w:val="000000"/>
                <w:sz w:val="20"/>
                <w:szCs w:val="20"/>
              </w:rPr>
              <w:t>.4.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1572A" w14:textId="77777777" w:rsidR="00F90372" w:rsidRPr="003029BF" w:rsidRDefault="00F90372" w:rsidP="00F90372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Сумма субсидии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9B455" w14:textId="77777777" w:rsidR="00F90372" w:rsidRPr="003029BF" w:rsidRDefault="00F90372" w:rsidP="00F90372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тыс.руб.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80510" w14:textId="77777777" w:rsidR="00F90372" w:rsidRPr="003029BF" w:rsidRDefault="00F90372" w:rsidP="00F90372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6E4AC" w14:textId="25B8F809" w:rsidR="00F90372" w:rsidRPr="003029BF" w:rsidRDefault="00F90372" w:rsidP="00F90372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F5440" w14:textId="128C839F" w:rsidR="00F90372" w:rsidRPr="003029BF" w:rsidRDefault="00F8030B" w:rsidP="00F903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01D2E" w14:textId="6E6610B5" w:rsidR="00F90372" w:rsidRPr="003029BF" w:rsidRDefault="00F8030B" w:rsidP="00F903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9BD5E7" w14:textId="5E055D64" w:rsidR="00F90372" w:rsidRPr="003029BF" w:rsidRDefault="00F90372" w:rsidP="00F90372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8530E1" w14:textId="5C9BE65D" w:rsidR="00F90372" w:rsidRPr="003029BF" w:rsidRDefault="00F8030B" w:rsidP="00F903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0724ED" w14:textId="5A04C31A" w:rsidR="00F90372" w:rsidRPr="003029BF" w:rsidRDefault="00F8030B" w:rsidP="00F903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207382" w14:textId="1D2F69B1" w:rsidR="00F90372" w:rsidRPr="003029BF" w:rsidRDefault="00F8030B" w:rsidP="00F903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5A64CA" w:rsidRPr="003029BF" w14:paraId="7E69BDE2" w14:textId="7BFC3324" w:rsidTr="003029BF">
        <w:trPr>
          <w:gridAfter w:val="4"/>
          <w:wAfter w:w="944" w:type="dxa"/>
          <w:trHeight w:val="4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E4270" w14:textId="2E33BB64" w:rsidR="005A64CA" w:rsidRPr="003029BF" w:rsidRDefault="007C2346" w:rsidP="005A6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29BF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020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589B2" w14:textId="4A7C6DE2" w:rsidR="005A64CA" w:rsidRPr="003029BF" w:rsidRDefault="005A64CA" w:rsidP="005A64C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029BF">
              <w:rPr>
                <w:b/>
                <w:bCs/>
                <w:color w:val="000000"/>
                <w:sz w:val="20"/>
                <w:szCs w:val="20"/>
              </w:rPr>
              <w:t>Тарифы на электрическую энергию(мощность) для потребителей, предусмотренных пунктом 8 Критериев (Собрание Законодательства РФ,2021, №49,ст.8250)</w:t>
            </w:r>
          </w:p>
        </w:tc>
      </w:tr>
      <w:tr w:rsidR="004B3AE1" w:rsidRPr="003029BF" w14:paraId="675FB7BB" w14:textId="1DE04E21" w:rsidTr="00654517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6923E" w14:textId="7B77DF9B" w:rsidR="004B3AE1" w:rsidRPr="003029BF" w:rsidRDefault="004B3AE1" w:rsidP="004B3A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3029BF">
              <w:rPr>
                <w:color w:val="000000"/>
                <w:sz w:val="20"/>
                <w:szCs w:val="20"/>
              </w:rPr>
              <w:t>.1.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53A33" w14:textId="77777777" w:rsidR="004B3AE1" w:rsidRPr="003029BF" w:rsidRDefault="004B3AE1" w:rsidP="004B3AE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6A305" w14:textId="77777777" w:rsidR="004B3AE1" w:rsidRPr="003029BF" w:rsidRDefault="004B3AE1" w:rsidP="004B3AE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8F79F" w14:textId="0D18FA13" w:rsidR="004B3AE1" w:rsidRPr="003029BF" w:rsidRDefault="004B3AE1" w:rsidP="004B3A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29BF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04B74" w14:textId="675EF2F5" w:rsidR="004B3AE1" w:rsidRPr="003029BF" w:rsidRDefault="004B3AE1" w:rsidP="004B3A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B7FED" w14:textId="29D28A7A" w:rsidR="004B3AE1" w:rsidRPr="003029BF" w:rsidRDefault="004B3AE1" w:rsidP="004B3A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77853" w14:textId="4CC4B6ED" w:rsidR="004B3AE1" w:rsidRPr="003029BF" w:rsidRDefault="004B3AE1" w:rsidP="004B3A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0AD784" w14:textId="736D22D9" w:rsidR="004B3AE1" w:rsidRPr="003029BF" w:rsidRDefault="004B3AE1" w:rsidP="004B3AE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1C989" w14:textId="4DCE860D" w:rsidR="004B3AE1" w:rsidRPr="003029BF" w:rsidRDefault="004B3AE1" w:rsidP="004B3A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20102" w14:textId="2E60BB25" w:rsidR="004B3AE1" w:rsidRPr="003029BF" w:rsidRDefault="004B3AE1" w:rsidP="004B3AE1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D8C55" w14:textId="04F6FDA2" w:rsidR="004B3AE1" w:rsidRPr="003029BF" w:rsidRDefault="004B3AE1" w:rsidP="004B3AE1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13,08</w:t>
            </w:r>
          </w:p>
        </w:tc>
      </w:tr>
      <w:tr w:rsidR="00D80C95" w:rsidRPr="003029BF" w14:paraId="2BD46334" w14:textId="614D7437" w:rsidTr="003029BF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867E2" w14:textId="0DCF2224" w:rsidR="00D80C95" w:rsidRPr="003029BF" w:rsidRDefault="00D80C95" w:rsidP="00D80C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3029BF">
              <w:rPr>
                <w:color w:val="000000"/>
                <w:sz w:val="20"/>
                <w:szCs w:val="20"/>
              </w:rPr>
              <w:t>.2.</w:t>
            </w:r>
          </w:p>
        </w:tc>
        <w:tc>
          <w:tcPr>
            <w:tcW w:w="1020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DBD28" w14:textId="366B8B4F" w:rsidR="00D80C95" w:rsidRPr="003029BF" w:rsidRDefault="00D80C95" w:rsidP="00D80C9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029BF">
              <w:rPr>
                <w:color w:val="000000"/>
                <w:sz w:val="20"/>
                <w:szCs w:val="20"/>
              </w:rPr>
              <w:t>Одноставочные</w:t>
            </w:r>
            <w:proofErr w:type="spellEnd"/>
            <w:r w:rsidRPr="003029BF">
              <w:rPr>
                <w:color w:val="000000"/>
                <w:sz w:val="20"/>
                <w:szCs w:val="20"/>
              </w:rPr>
              <w:t xml:space="preserve"> тарифы, дифференцированные по трем зонам суток</w:t>
            </w:r>
          </w:p>
        </w:tc>
      </w:tr>
      <w:tr w:rsidR="004B3AE1" w:rsidRPr="003029BF" w14:paraId="4E7A0FDD" w14:textId="2DEE7D53" w:rsidTr="001437D4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E84F4" w14:textId="098F64B5" w:rsidR="004B3AE1" w:rsidRPr="003029BF" w:rsidRDefault="004B3AE1" w:rsidP="004B3A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3029BF">
              <w:rPr>
                <w:color w:val="000000"/>
                <w:sz w:val="20"/>
                <w:szCs w:val="20"/>
              </w:rPr>
              <w:t>.2.1.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4DEC" w14:textId="77777777" w:rsidR="004B3AE1" w:rsidRPr="003029BF" w:rsidRDefault="004B3AE1" w:rsidP="004B3AE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 ночная зона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D22F0" w14:textId="77777777" w:rsidR="004B3AE1" w:rsidRPr="003029BF" w:rsidRDefault="004B3AE1" w:rsidP="004B3AE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2209D" w14:textId="2AD6C54A" w:rsidR="004B3AE1" w:rsidRPr="003029BF" w:rsidRDefault="004B3AE1" w:rsidP="004B3A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29BF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9EF30" w14:textId="7264FB88" w:rsidR="004B3AE1" w:rsidRPr="003029BF" w:rsidRDefault="004B3AE1" w:rsidP="004B3A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A0191" w14:textId="0EC0FCBB" w:rsidR="004B3AE1" w:rsidRPr="003029BF" w:rsidRDefault="004B3AE1" w:rsidP="004B3A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FEB4" w14:textId="1A7C2176" w:rsidR="004B3AE1" w:rsidRPr="003029BF" w:rsidRDefault="004B3AE1" w:rsidP="004B3A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C0D6F0" w14:textId="09FABCAF" w:rsidR="004B3AE1" w:rsidRPr="003029BF" w:rsidRDefault="004B3AE1" w:rsidP="004B3AE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1EE47" w14:textId="74DCA6F9" w:rsidR="004B3AE1" w:rsidRPr="003029BF" w:rsidRDefault="004B3AE1" w:rsidP="004B3A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AB22B" w14:textId="71E67B82" w:rsidR="004B3AE1" w:rsidRPr="003029BF" w:rsidRDefault="004B3AE1" w:rsidP="004B3A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1ED5F" w14:textId="202E9AF6" w:rsidR="004B3AE1" w:rsidRPr="003029BF" w:rsidRDefault="004B3AE1" w:rsidP="004B3A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10,88</w:t>
            </w:r>
          </w:p>
        </w:tc>
      </w:tr>
      <w:tr w:rsidR="004B3AE1" w:rsidRPr="003029BF" w14:paraId="534535CD" w14:textId="741C0F81" w:rsidTr="001437D4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F6E46" w14:textId="2A36ADDF" w:rsidR="004B3AE1" w:rsidRPr="003029BF" w:rsidRDefault="004B3AE1" w:rsidP="004B3A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3029BF">
              <w:rPr>
                <w:color w:val="000000"/>
                <w:sz w:val="20"/>
                <w:szCs w:val="20"/>
              </w:rPr>
              <w:t>.2.2.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636DE" w14:textId="77777777" w:rsidR="004B3AE1" w:rsidRPr="003029BF" w:rsidRDefault="004B3AE1" w:rsidP="004B3AE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 полупиковая зона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3A868" w14:textId="77777777" w:rsidR="004B3AE1" w:rsidRPr="003029BF" w:rsidRDefault="004B3AE1" w:rsidP="004B3AE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07BBD" w14:textId="192C85C4" w:rsidR="004B3AE1" w:rsidRPr="003029BF" w:rsidRDefault="004B3AE1" w:rsidP="004B3A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29BF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7F951" w14:textId="69B20BD2" w:rsidR="004B3AE1" w:rsidRPr="003029BF" w:rsidRDefault="004B3AE1" w:rsidP="004B3A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49BB4" w14:textId="3477772F" w:rsidR="004B3AE1" w:rsidRPr="003029BF" w:rsidRDefault="004B3AE1" w:rsidP="004B3A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604DB" w14:textId="11EC3110" w:rsidR="004B3AE1" w:rsidRPr="003029BF" w:rsidRDefault="004B3AE1" w:rsidP="004B3A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ABABE9" w14:textId="31731954" w:rsidR="004B3AE1" w:rsidRPr="003029BF" w:rsidRDefault="004B3AE1" w:rsidP="004B3AE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29474" w14:textId="2C2258DF" w:rsidR="004B3AE1" w:rsidRPr="003029BF" w:rsidRDefault="004B3AE1" w:rsidP="004B3A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BB854" w14:textId="025C905F" w:rsidR="004B3AE1" w:rsidRPr="003029BF" w:rsidRDefault="004B3AE1" w:rsidP="004B3A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B6115" w14:textId="15B4901A" w:rsidR="004B3AE1" w:rsidRPr="003029BF" w:rsidRDefault="004B3AE1" w:rsidP="004B3A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13,08</w:t>
            </w:r>
          </w:p>
        </w:tc>
      </w:tr>
      <w:tr w:rsidR="004B3AE1" w:rsidRPr="003029BF" w14:paraId="61E520B2" w14:textId="65383220" w:rsidTr="001437D4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DD70F" w14:textId="7156A955" w:rsidR="004B3AE1" w:rsidRPr="003029BF" w:rsidRDefault="004B3AE1" w:rsidP="004B3A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3029BF">
              <w:rPr>
                <w:color w:val="000000"/>
                <w:sz w:val="20"/>
                <w:szCs w:val="20"/>
              </w:rPr>
              <w:t>.2.3.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02F44" w14:textId="77777777" w:rsidR="004B3AE1" w:rsidRPr="003029BF" w:rsidRDefault="004B3AE1" w:rsidP="004B3AE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 пиковая зона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23537" w14:textId="77777777" w:rsidR="004B3AE1" w:rsidRPr="003029BF" w:rsidRDefault="004B3AE1" w:rsidP="004B3AE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08660" w14:textId="27CE8BDC" w:rsidR="004B3AE1" w:rsidRPr="003029BF" w:rsidRDefault="004B3AE1" w:rsidP="004B3A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29BF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FF369" w14:textId="330FB28D" w:rsidR="004B3AE1" w:rsidRPr="003029BF" w:rsidRDefault="004B3AE1" w:rsidP="004B3A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9B127" w14:textId="79CB71FF" w:rsidR="004B3AE1" w:rsidRPr="003029BF" w:rsidRDefault="004B3AE1" w:rsidP="004B3A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DECE0" w14:textId="35EC43C5" w:rsidR="004B3AE1" w:rsidRPr="003029BF" w:rsidRDefault="004B3AE1" w:rsidP="004B3A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F5570D" w14:textId="059259F2" w:rsidR="004B3AE1" w:rsidRPr="003029BF" w:rsidRDefault="004B3AE1" w:rsidP="004B3AE1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8E16F" w14:textId="15A1EDAE" w:rsidR="004B3AE1" w:rsidRPr="003029BF" w:rsidRDefault="004B3AE1" w:rsidP="004B3AE1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7EB1D" w14:textId="176675F6" w:rsidR="004B3AE1" w:rsidRPr="003029BF" w:rsidRDefault="004B3AE1" w:rsidP="004B3AE1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38A2E" w14:textId="296C6876" w:rsidR="004B3AE1" w:rsidRPr="003029BF" w:rsidRDefault="004B3AE1" w:rsidP="004B3AE1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14,98</w:t>
            </w:r>
          </w:p>
        </w:tc>
      </w:tr>
      <w:tr w:rsidR="00D80C95" w:rsidRPr="003029BF" w14:paraId="0DAFB609" w14:textId="6F48EDF6" w:rsidTr="003029BF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425E8" w14:textId="4FB565F0" w:rsidR="00D80C95" w:rsidRPr="003029BF" w:rsidRDefault="00D80C95" w:rsidP="00D80C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3029BF">
              <w:rPr>
                <w:color w:val="000000"/>
                <w:sz w:val="20"/>
                <w:szCs w:val="20"/>
              </w:rPr>
              <w:t>.3.</w:t>
            </w:r>
          </w:p>
        </w:tc>
        <w:tc>
          <w:tcPr>
            <w:tcW w:w="1020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3FF15" w14:textId="735B1DC2" w:rsidR="00D80C95" w:rsidRPr="003029BF" w:rsidRDefault="00D80C95" w:rsidP="00D80C95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Одноставочные тарифы, дифференцированные по двум зонам суток</w:t>
            </w:r>
          </w:p>
        </w:tc>
      </w:tr>
      <w:tr w:rsidR="004B3AE1" w:rsidRPr="003029BF" w14:paraId="75B88CE8" w14:textId="709DBA84" w:rsidTr="00C52C7B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74280" w14:textId="262B2DBD" w:rsidR="004B3AE1" w:rsidRPr="003029BF" w:rsidRDefault="004B3AE1" w:rsidP="004B3A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3029BF">
              <w:rPr>
                <w:color w:val="000000"/>
                <w:sz w:val="20"/>
                <w:szCs w:val="20"/>
              </w:rPr>
              <w:t>.3.1.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EEA10" w14:textId="77777777" w:rsidR="004B3AE1" w:rsidRPr="003029BF" w:rsidRDefault="004B3AE1" w:rsidP="004B3AE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  ночная зона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63F2E" w14:textId="77777777" w:rsidR="004B3AE1" w:rsidRPr="003029BF" w:rsidRDefault="004B3AE1" w:rsidP="004B3AE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2999D" w14:textId="5526F40C" w:rsidR="004B3AE1" w:rsidRPr="003029BF" w:rsidRDefault="004B3AE1" w:rsidP="004B3AE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BD9A" w14:textId="65F8DD15" w:rsidR="004B3AE1" w:rsidRPr="003029BF" w:rsidRDefault="004B3AE1" w:rsidP="004B3A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5A52C" w14:textId="7FA18664" w:rsidR="004B3AE1" w:rsidRPr="003029BF" w:rsidRDefault="004B3AE1" w:rsidP="004B3A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E6153" w14:textId="095A6D44" w:rsidR="004B3AE1" w:rsidRPr="003029BF" w:rsidRDefault="004B3AE1" w:rsidP="004B3A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4BC3D3" w14:textId="46281A36" w:rsidR="004B3AE1" w:rsidRPr="003029BF" w:rsidRDefault="004B3AE1" w:rsidP="004B3AE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E797B" w14:textId="226DE55A" w:rsidR="004B3AE1" w:rsidRPr="003029BF" w:rsidRDefault="004B3AE1" w:rsidP="004B3A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95DC0" w14:textId="605AB541" w:rsidR="004B3AE1" w:rsidRPr="003029BF" w:rsidRDefault="004B3AE1" w:rsidP="004B3AE1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E7C11" w14:textId="20211CD6" w:rsidR="004B3AE1" w:rsidRPr="003029BF" w:rsidRDefault="004B3AE1" w:rsidP="007A098B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10,1</w:t>
            </w:r>
            <w:r w:rsidR="007A098B">
              <w:rPr>
                <w:color w:val="000000"/>
                <w:sz w:val="20"/>
                <w:szCs w:val="20"/>
              </w:rPr>
              <w:t>5</w:t>
            </w:r>
            <w:bookmarkStart w:id="0" w:name="_GoBack"/>
            <w:bookmarkEnd w:id="0"/>
          </w:p>
        </w:tc>
      </w:tr>
      <w:tr w:rsidR="004B3AE1" w:rsidRPr="003029BF" w14:paraId="5C5DB44B" w14:textId="5BCA98FA" w:rsidTr="00C52C7B">
        <w:trPr>
          <w:gridAfter w:val="4"/>
          <w:wAfter w:w="944" w:type="dxa"/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A5BB" w14:textId="3B7C555F" w:rsidR="004B3AE1" w:rsidRPr="003029BF" w:rsidRDefault="004B3AE1" w:rsidP="004B3A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3029BF">
              <w:rPr>
                <w:color w:val="000000"/>
                <w:sz w:val="20"/>
                <w:szCs w:val="20"/>
              </w:rPr>
              <w:t>.3.2.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CBDBE" w14:textId="77777777" w:rsidR="004B3AE1" w:rsidRPr="003029BF" w:rsidRDefault="004B3AE1" w:rsidP="004B3AE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 дневная зона (пиковая и полупиковая)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7EE72" w14:textId="77777777" w:rsidR="004B3AE1" w:rsidRPr="003029BF" w:rsidRDefault="004B3AE1" w:rsidP="004B3AE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3961C" w14:textId="6860C37B" w:rsidR="004B3AE1" w:rsidRPr="003029BF" w:rsidRDefault="004B3AE1" w:rsidP="004B3AE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26C09" w14:textId="42461113" w:rsidR="004B3AE1" w:rsidRPr="003029BF" w:rsidRDefault="004B3AE1" w:rsidP="004B3A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79A7E" w14:textId="36F32C88" w:rsidR="004B3AE1" w:rsidRPr="003029BF" w:rsidRDefault="004B3AE1" w:rsidP="004B3A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EAC1E" w14:textId="6573DC22" w:rsidR="004B3AE1" w:rsidRPr="003029BF" w:rsidRDefault="004B3AE1" w:rsidP="004B3A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0B1295" w14:textId="748BFA0F" w:rsidR="004B3AE1" w:rsidRPr="003029BF" w:rsidRDefault="004B3AE1" w:rsidP="004B3AE1">
            <w:pPr>
              <w:spacing w:before="20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9F458" w14:textId="10583E74" w:rsidR="004B3AE1" w:rsidRPr="003029BF" w:rsidRDefault="004B3AE1" w:rsidP="004B3AE1">
            <w:pPr>
              <w:spacing w:before="2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B91F4" w14:textId="29BA6883" w:rsidR="004B3AE1" w:rsidRPr="003029BF" w:rsidRDefault="004B3AE1" w:rsidP="004B3AE1">
            <w:pPr>
              <w:spacing w:before="2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AFD09" w14:textId="3EAF2E68" w:rsidR="004B3AE1" w:rsidRPr="003029BF" w:rsidRDefault="004B3AE1" w:rsidP="004B3AE1">
            <w:pPr>
              <w:spacing w:before="2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14,35</w:t>
            </w:r>
          </w:p>
        </w:tc>
      </w:tr>
      <w:tr w:rsidR="00D80C95" w:rsidRPr="003029BF" w14:paraId="63883075" w14:textId="14C9E903" w:rsidTr="00E92856">
        <w:trPr>
          <w:gridAfter w:val="4"/>
          <w:wAfter w:w="944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A8056" w14:textId="4A14EEB9" w:rsidR="00D80C95" w:rsidRPr="003029BF" w:rsidRDefault="00D80C95" w:rsidP="00D80C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3029BF">
              <w:rPr>
                <w:color w:val="000000"/>
                <w:sz w:val="20"/>
                <w:szCs w:val="20"/>
              </w:rPr>
              <w:t>.4.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A0F14" w14:textId="77777777" w:rsidR="00D80C95" w:rsidRPr="003029BF" w:rsidRDefault="00D80C95" w:rsidP="00D80C95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Сумма субсидии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12FB6" w14:textId="77777777" w:rsidR="00D80C95" w:rsidRPr="003029BF" w:rsidRDefault="00D80C95" w:rsidP="00D80C95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тыс.руб.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00A7F" w14:textId="0CDB2892" w:rsidR="00D80C95" w:rsidRPr="003029BF" w:rsidRDefault="00D80C95" w:rsidP="00D80C95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F7883" w14:textId="565F58D2" w:rsidR="00D80C95" w:rsidRPr="003029BF" w:rsidRDefault="00D80C95" w:rsidP="00D80C95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F1347" w14:textId="09A82B21" w:rsidR="00D80C95" w:rsidRPr="003029BF" w:rsidRDefault="004B3AE1" w:rsidP="00D80C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374E4" w14:textId="61D10F43" w:rsidR="00D80C95" w:rsidRPr="003029BF" w:rsidRDefault="004B3AE1" w:rsidP="00D80C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3BA51" w14:textId="70CED358" w:rsidR="00D80C95" w:rsidRPr="003029BF" w:rsidRDefault="00D80C95" w:rsidP="00D80C95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528539" w14:textId="088B1D2E" w:rsidR="00D80C95" w:rsidRPr="003029BF" w:rsidRDefault="00D80C95" w:rsidP="00D80C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FCC80C" w14:textId="304BBC2D" w:rsidR="00D80C95" w:rsidRPr="003029BF" w:rsidRDefault="004B3AE1" w:rsidP="00D80C95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93486E" w14:textId="6F6740C0" w:rsidR="00D80C95" w:rsidRPr="003029BF" w:rsidRDefault="004B3AE1" w:rsidP="00D80C95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</w:tbl>
    <w:p w14:paraId="7AB7EC57" w14:textId="77777777" w:rsidR="00DB7460" w:rsidRPr="003029BF" w:rsidRDefault="00DB7460" w:rsidP="00DB7460">
      <w:pPr>
        <w:jc w:val="center"/>
        <w:rPr>
          <w:b/>
          <w:bCs/>
          <w:sz w:val="20"/>
          <w:szCs w:val="20"/>
        </w:rPr>
      </w:pPr>
    </w:p>
    <w:sectPr w:rsidR="00DB7460" w:rsidRPr="003029BF" w:rsidSect="00DB1127">
      <w:footerReference w:type="default" r:id="rId11"/>
      <w:pgSz w:w="11906" w:h="16838" w:code="9"/>
      <w:pgMar w:top="568" w:right="851" w:bottom="142" w:left="1559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055F85" w14:textId="77777777" w:rsidR="003E456E" w:rsidRDefault="003E456E">
      <w:r>
        <w:separator/>
      </w:r>
    </w:p>
  </w:endnote>
  <w:endnote w:type="continuationSeparator" w:id="0">
    <w:p w14:paraId="71F4AFEE" w14:textId="77777777" w:rsidR="003E456E" w:rsidRDefault="003E4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CEC61" w14:textId="606CCDA5" w:rsidR="00D04DBE" w:rsidRDefault="00D04DBE" w:rsidP="00A93D4E">
    <w:pPr>
      <w:pStyle w:val="a5"/>
      <w:ind w:left="-170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824EC" w14:textId="77777777" w:rsidR="003E456E" w:rsidRDefault="003E456E">
      <w:r>
        <w:separator/>
      </w:r>
    </w:p>
  </w:footnote>
  <w:footnote w:type="continuationSeparator" w:id="0">
    <w:p w14:paraId="723F4E0A" w14:textId="77777777" w:rsidR="003E456E" w:rsidRDefault="003E45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7411F"/>
    <w:multiLevelType w:val="hybridMultilevel"/>
    <w:tmpl w:val="E83E58CC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 w15:restartNumberingAfterBreak="0">
    <w:nsid w:val="2D420160"/>
    <w:multiLevelType w:val="hybridMultilevel"/>
    <w:tmpl w:val="CA5CD84E"/>
    <w:lvl w:ilvl="0" w:tplc="44946F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DF14B4"/>
    <w:multiLevelType w:val="hybridMultilevel"/>
    <w:tmpl w:val="74F07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1D01EF"/>
    <w:multiLevelType w:val="hybridMultilevel"/>
    <w:tmpl w:val="01FEDA08"/>
    <w:lvl w:ilvl="0" w:tplc="859894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6F273B0"/>
    <w:multiLevelType w:val="hybridMultilevel"/>
    <w:tmpl w:val="68D88E24"/>
    <w:lvl w:ilvl="0" w:tplc="E8E2DC2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 w15:restartNumberingAfterBreak="0">
    <w:nsid w:val="77E3182A"/>
    <w:multiLevelType w:val="hybridMultilevel"/>
    <w:tmpl w:val="7BBC6A6C"/>
    <w:lvl w:ilvl="0" w:tplc="041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6" w15:restartNumberingAfterBreak="0">
    <w:nsid w:val="7A932354"/>
    <w:multiLevelType w:val="hybridMultilevel"/>
    <w:tmpl w:val="B0E86516"/>
    <w:lvl w:ilvl="0" w:tplc="917846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D31"/>
    <w:rsid w:val="00012214"/>
    <w:rsid w:val="000126E6"/>
    <w:rsid w:val="000205B3"/>
    <w:rsid w:val="000256B8"/>
    <w:rsid w:val="00025940"/>
    <w:rsid w:val="000516E0"/>
    <w:rsid w:val="00054036"/>
    <w:rsid w:val="00054620"/>
    <w:rsid w:val="0005580D"/>
    <w:rsid w:val="00056BBC"/>
    <w:rsid w:val="00061EB4"/>
    <w:rsid w:val="00075FDF"/>
    <w:rsid w:val="0008581B"/>
    <w:rsid w:val="00095374"/>
    <w:rsid w:val="000B5EAB"/>
    <w:rsid w:val="000C25F1"/>
    <w:rsid w:val="000E0790"/>
    <w:rsid w:val="000E2070"/>
    <w:rsid w:val="000E67C9"/>
    <w:rsid w:val="0010022A"/>
    <w:rsid w:val="00104E55"/>
    <w:rsid w:val="00121F7C"/>
    <w:rsid w:val="00131722"/>
    <w:rsid w:val="00143662"/>
    <w:rsid w:val="001561A5"/>
    <w:rsid w:val="00156A58"/>
    <w:rsid w:val="00157B79"/>
    <w:rsid w:val="00172592"/>
    <w:rsid w:val="00182177"/>
    <w:rsid w:val="00192079"/>
    <w:rsid w:val="001A0ECD"/>
    <w:rsid w:val="001C340B"/>
    <w:rsid w:val="001C370C"/>
    <w:rsid w:val="001D0D24"/>
    <w:rsid w:val="001E0D4D"/>
    <w:rsid w:val="001E12EA"/>
    <w:rsid w:val="001E1FC5"/>
    <w:rsid w:val="001E3576"/>
    <w:rsid w:val="001F64A4"/>
    <w:rsid w:val="00215D61"/>
    <w:rsid w:val="0022035C"/>
    <w:rsid w:val="002500F4"/>
    <w:rsid w:val="00252633"/>
    <w:rsid w:val="002559FA"/>
    <w:rsid w:val="0027662D"/>
    <w:rsid w:val="00286A16"/>
    <w:rsid w:val="00290498"/>
    <w:rsid w:val="00295498"/>
    <w:rsid w:val="002A2046"/>
    <w:rsid w:val="002A3C02"/>
    <w:rsid w:val="002A566C"/>
    <w:rsid w:val="002A7BA0"/>
    <w:rsid w:val="002B22ED"/>
    <w:rsid w:val="002D3A94"/>
    <w:rsid w:val="002D4FA5"/>
    <w:rsid w:val="002E5A1E"/>
    <w:rsid w:val="003029BF"/>
    <w:rsid w:val="003045B3"/>
    <w:rsid w:val="00307D58"/>
    <w:rsid w:val="00310B78"/>
    <w:rsid w:val="003154EC"/>
    <w:rsid w:val="00320E0C"/>
    <w:rsid w:val="00321DCD"/>
    <w:rsid w:val="0032299F"/>
    <w:rsid w:val="00325283"/>
    <w:rsid w:val="0033681A"/>
    <w:rsid w:val="00341188"/>
    <w:rsid w:val="003462DC"/>
    <w:rsid w:val="003542E3"/>
    <w:rsid w:val="00374870"/>
    <w:rsid w:val="00387C41"/>
    <w:rsid w:val="003A1AD3"/>
    <w:rsid w:val="003A1E97"/>
    <w:rsid w:val="003A2E63"/>
    <w:rsid w:val="003B51D1"/>
    <w:rsid w:val="003B583A"/>
    <w:rsid w:val="003C1C4E"/>
    <w:rsid w:val="003E456E"/>
    <w:rsid w:val="004032AA"/>
    <w:rsid w:val="00406B7A"/>
    <w:rsid w:val="004078F7"/>
    <w:rsid w:val="00413DB2"/>
    <w:rsid w:val="00426A7C"/>
    <w:rsid w:val="0043110E"/>
    <w:rsid w:val="004329D1"/>
    <w:rsid w:val="00434B24"/>
    <w:rsid w:val="0043761F"/>
    <w:rsid w:val="00441D3D"/>
    <w:rsid w:val="00451B8C"/>
    <w:rsid w:val="004566FA"/>
    <w:rsid w:val="00470D31"/>
    <w:rsid w:val="00471056"/>
    <w:rsid w:val="00490BF9"/>
    <w:rsid w:val="00493B4D"/>
    <w:rsid w:val="00493D2D"/>
    <w:rsid w:val="004B090B"/>
    <w:rsid w:val="004B3AE1"/>
    <w:rsid w:val="004B4A03"/>
    <w:rsid w:val="004B4EC1"/>
    <w:rsid w:val="004B5EA7"/>
    <w:rsid w:val="004D1CE2"/>
    <w:rsid w:val="004E00DF"/>
    <w:rsid w:val="004F775A"/>
    <w:rsid w:val="00502F66"/>
    <w:rsid w:val="0051784A"/>
    <w:rsid w:val="00533654"/>
    <w:rsid w:val="00552FBA"/>
    <w:rsid w:val="005539E3"/>
    <w:rsid w:val="005555C1"/>
    <w:rsid w:val="00555C74"/>
    <w:rsid w:val="00575033"/>
    <w:rsid w:val="00581CC1"/>
    <w:rsid w:val="00582DE7"/>
    <w:rsid w:val="00585C8F"/>
    <w:rsid w:val="00586A8E"/>
    <w:rsid w:val="005873AF"/>
    <w:rsid w:val="005A64CA"/>
    <w:rsid w:val="005C1843"/>
    <w:rsid w:val="005D1ED1"/>
    <w:rsid w:val="005D5908"/>
    <w:rsid w:val="005D5C78"/>
    <w:rsid w:val="005D7A68"/>
    <w:rsid w:val="005E3366"/>
    <w:rsid w:val="005E44CE"/>
    <w:rsid w:val="005E4C2F"/>
    <w:rsid w:val="005E4F1D"/>
    <w:rsid w:val="005F798E"/>
    <w:rsid w:val="00604B6C"/>
    <w:rsid w:val="006162C0"/>
    <w:rsid w:val="006417B5"/>
    <w:rsid w:val="00646EB6"/>
    <w:rsid w:val="00654B84"/>
    <w:rsid w:val="006702D4"/>
    <w:rsid w:val="006A745C"/>
    <w:rsid w:val="006B251E"/>
    <w:rsid w:val="006C0347"/>
    <w:rsid w:val="006C3250"/>
    <w:rsid w:val="006D37A2"/>
    <w:rsid w:val="006E136F"/>
    <w:rsid w:val="006E37F3"/>
    <w:rsid w:val="006F2A3F"/>
    <w:rsid w:val="00747535"/>
    <w:rsid w:val="00761FAB"/>
    <w:rsid w:val="00765BF9"/>
    <w:rsid w:val="00782FAF"/>
    <w:rsid w:val="007963A2"/>
    <w:rsid w:val="007A098B"/>
    <w:rsid w:val="007A7476"/>
    <w:rsid w:val="007B338A"/>
    <w:rsid w:val="007C2346"/>
    <w:rsid w:val="007C7CA9"/>
    <w:rsid w:val="007E567F"/>
    <w:rsid w:val="007F08A0"/>
    <w:rsid w:val="00802D14"/>
    <w:rsid w:val="008207C3"/>
    <w:rsid w:val="008215A3"/>
    <w:rsid w:val="00821891"/>
    <w:rsid w:val="00825048"/>
    <w:rsid w:val="0083013E"/>
    <w:rsid w:val="00833968"/>
    <w:rsid w:val="00834AC3"/>
    <w:rsid w:val="0083591D"/>
    <w:rsid w:val="00845118"/>
    <w:rsid w:val="0084522B"/>
    <w:rsid w:val="0084758B"/>
    <w:rsid w:val="00847DA2"/>
    <w:rsid w:val="00850C3D"/>
    <w:rsid w:val="0085230B"/>
    <w:rsid w:val="008B3C4D"/>
    <w:rsid w:val="008B5AC0"/>
    <w:rsid w:val="008C46F8"/>
    <w:rsid w:val="008F0783"/>
    <w:rsid w:val="008F70A5"/>
    <w:rsid w:val="008F7806"/>
    <w:rsid w:val="00906C51"/>
    <w:rsid w:val="00914FAB"/>
    <w:rsid w:val="0093690E"/>
    <w:rsid w:val="00940A50"/>
    <w:rsid w:val="00941975"/>
    <w:rsid w:val="00950009"/>
    <w:rsid w:val="009545C0"/>
    <w:rsid w:val="009623C2"/>
    <w:rsid w:val="00962D79"/>
    <w:rsid w:val="00963649"/>
    <w:rsid w:val="00996E60"/>
    <w:rsid w:val="009A451B"/>
    <w:rsid w:val="009A7BF4"/>
    <w:rsid w:val="009D16C1"/>
    <w:rsid w:val="009D59EB"/>
    <w:rsid w:val="009E2B69"/>
    <w:rsid w:val="009F1EBC"/>
    <w:rsid w:val="00A12701"/>
    <w:rsid w:val="00A22C63"/>
    <w:rsid w:val="00A5625E"/>
    <w:rsid w:val="00A62204"/>
    <w:rsid w:val="00A72001"/>
    <w:rsid w:val="00A7363C"/>
    <w:rsid w:val="00A837BA"/>
    <w:rsid w:val="00A91314"/>
    <w:rsid w:val="00A92079"/>
    <w:rsid w:val="00A93D4E"/>
    <w:rsid w:val="00AB0319"/>
    <w:rsid w:val="00AB2050"/>
    <w:rsid w:val="00AB38A2"/>
    <w:rsid w:val="00AD55AF"/>
    <w:rsid w:val="00AF27AF"/>
    <w:rsid w:val="00B00C34"/>
    <w:rsid w:val="00B01697"/>
    <w:rsid w:val="00B21114"/>
    <w:rsid w:val="00B36EBA"/>
    <w:rsid w:val="00B44AEB"/>
    <w:rsid w:val="00B66F93"/>
    <w:rsid w:val="00B6795B"/>
    <w:rsid w:val="00B93A77"/>
    <w:rsid w:val="00BA6A1F"/>
    <w:rsid w:val="00BB0EA1"/>
    <w:rsid w:val="00BB4D20"/>
    <w:rsid w:val="00BC493A"/>
    <w:rsid w:val="00BC6468"/>
    <w:rsid w:val="00BC77A9"/>
    <w:rsid w:val="00C025AC"/>
    <w:rsid w:val="00C04DEC"/>
    <w:rsid w:val="00C12798"/>
    <w:rsid w:val="00C169CA"/>
    <w:rsid w:val="00C42B98"/>
    <w:rsid w:val="00C5002C"/>
    <w:rsid w:val="00C53CD6"/>
    <w:rsid w:val="00C603EA"/>
    <w:rsid w:val="00C61CD7"/>
    <w:rsid w:val="00C63E46"/>
    <w:rsid w:val="00C81C6A"/>
    <w:rsid w:val="00C821EB"/>
    <w:rsid w:val="00C85D2D"/>
    <w:rsid w:val="00CA423B"/>
    <w:rsid w:val="00CA6A18"/>
    <w:rsid w:val="00CB6574"/>
    <w:rsid w:val="00CC4959"/>
    <w:rsid w:val="00CE199D"/>
    <w:rsid w:val="00CE5BEF"/>
    <w:rsid w:val="00CF3395"/>
    <w:rsid w:val="00D01955"/>
    <w:rsid w:val="00D04DBE"/>
    <w:rsid w:val="00D063A1"/>
    <w:rsid w:val="00D1068B"/>
    <w:rsid w:val="00D36D3E"/>
    <w:rsid w:val="00D44084"/>
    <w:rsid w:val="00D447E3"/>
    <w:rsid w:val="00D5467E"/>
    <w:rsid w:val="00D6174A"/>
    <w:rsid w:val="00D64304"/>
    <w:rsid w:val="00D73E5F"/>
    <w:rsid w:val="00D747A3"/>
    <w:rsid w:val="00D80C95"/>
    <w:rsid w:val="00D818A5"/>
    <w:rsid w:val="00D841C1"/>
    <w:rsid w:val="00D84F02"/>
    <w:rsid w:val="00D8538C"/>
    <w:rsid w:val="00D85B1F"/>
    <w:rsid w:val="00D93277"/>
    <w:rsid w:val="00DA2DCC"/>
    <w:rsid w:val="00DB1127"/>
    <w:rsid w:val="00DB1EC3"/>
    <w:rsid w:val="00DB3065"/>
    <w:rsid w:val="00DB7460"/>
    <w:rsid w:val="00DC18DE"/>
    <w:rsid w:val="00DD0AD3"/>
    <w:rsid w:val="00DD6B89"/>
    <w:rsid w:val="00DE0B12"/>
    <w:rsid w:val="00DE603C"/>
    <w:rsid w:val="00DE687C"/>
    <w:rsid w:val="00DE6FE7"/>
    <w:rsid w:val="00DF1113"/>
    <w:rsid w:val="00E01211"/>
    <w:rsid w:val="00E07F5D"/>
    <w:rsid w:val="00E339E0"/>
    <w:rsid w:val="00E37671"/>
    <w:rsid w:val="00E64177"/>
    <w:rsid w:val="00E71596"/>
    <w:rsid w:val="00E71CEF"/>
    <w:rsid w:val="00E80BD7"/>
    <w:rsid w:val="00E87A9D"/>
    <w:rsid w:val="00E92856"/>
    <w:rsid w:val="00EA3182"/>
    <w:rsid w:val="00EB33F2"/>
    <w:rsid w:val="00EB5D6E"/>
    <w:rsid w:val="00EC1164"/>
    <w:rsid w:val="00EC12B8"/>
    <w:rsid w:val="00EE10EF"/>
    <w:rsid w:val="00EE31AB"/>
    <w:rsid w:val="00EF12A2"/>
    <w:rsid w:val="00EF2B07"/>
    <w:rsid w:val="00F020EF"/>
    <w:rsid w:val="00F15DBE"/>
    <w:rsid w:val="00F17BCE"/>
    <w:rsid w:val="00F213C5"/>
    <w:rsid w:val="00F23AE1"/>
    <w:rsid w:val="00F35DCC"/>
    <w:rsid w:val="00F51410"/>
    <w:rsid w:val="00F612E7"/>
    <w:rsid w:val="00F657A2"/>
    <w:rsid w:val="00F8030B"/>
    <w:rsid w:val="00F818A8"/>
    <w:rsid w:val="00F86C02"/>
    <w:rsid w:val="00F86C5F"/>
    <w:rsid w:val="00F90372"/>
    <w:rsid w:val="00F90C2F"/>
    <w:rsid w:val="00FA72D9"/>
    <w:rsid w:val="00FB08CD"/>
    <w:rsid w:val="00FB79A2"/>
    <w:rsid w:val="00FC1E4E"/>
    <w:rsid w:val="00FC6F58"/>
    <w:rsid w:val="00FD3550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1CEC1D"/>
  <w15:docId w15:val="{55B1DFE1-5734-40DC-8A27-1C33FF0A3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8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93D4E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93D4E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uiPriority w:val="99"/>
    <w:rsid w:val="00C603E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rsid w:val="00C603EA"/>
    <w:rPr>
      <w:rFonts w:ascii="Segoe UI" w:hAnsi="Segoe UI" w:cs="Segoe UI"/>
      <w:sz w:val="18"/>
      <w:szCs w:val="18"/>
    </w:rPr>
  </w:style>
  <w:style w:type="character" w:styleId="a9">
    <w:name w:val="Strong"/>
    <w:qFormat/>
    <w:rsid w:val="00D6174A"/>
    <w:rPr>
      <w:b/>
      <w:bCs/>
    </w:rPr>
  </w:style>
  <w:style w:type="table" w:styleId="aa">
    <w:name w:val="Table Grid"/>
    <w:basedOn w:val="a1"/>
    <w:rsid w:val="00765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3110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annotation reference"/>
    <w:basedOn w:val="a0"/>
    <w:semiHidden/>
    <w:unhideWhenUsed/>
    <w:rsid w:val="001D0D24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1D0D2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1D0D24"/>
  </w:style>
  <w:style w:type="paragraph" w:styleId="af">
    <w:name w:val="annotation subject"/>
    <w:basedOn w:val="ad"/>
    <w:next w:val="ad"/>
    <w:link w:val="af0"/>
    <w:semiHidden/>
    <w:unhideWhenUsed/>
    <w:rsid w:val="001D0D24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1D0D24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DB7460"/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DB7460"/>
    <w:rPr>
      <w:sz w:val="24"/>
      <w:szCs w:val="24"/>
    </w:rPr>
  </w:style>
  <w:style w:type="paragraph" w:customStyle="1" w:styleId="af1">
    <w:name w:val="Автозамена"/>
    <w:rsid w:val="00DB7460"/>
  </w:style>
  <w:style w:type="numbering" w:customStyle="1" w:styleId="1">
    <w:name w:val="Нет списка1"/>
    <w:next w:val="a2"/>
    <w:uiPriority w:val="99"/>
    <w:semiHidden/>
    <w:unhideWhenUsed/>
    <w:rsid w:val="00DB7460"/>
  </w:style>
  <w:style w:type="table" w:customStyle="1" w:styleId="10">
    <w:name w:val="Сетка таблицы1"/>
    <w:basedOn w:val="a1"/>
    <w:next w:val="aa"/>
    <w:uiPriority w:val="59"/>
    <w:rsid w:val="00DB746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unhideWhenUsed/>
    <w:rsid w:val="00DB7460"/>
    <w:pPr>
      <w:jc w:val="both"/>
    </w:pPr>
    <w:rPr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DB7460"/>
    <w:rPr>
      <w:sz w:val="24"/>
      <w:lang w:val="x-none" w:eastAsia="x-none"/>
    </w:rPr>
  </w:style>
  <w:style w:type="character" w:styleId="af2">
    <w:name w:val="Hyperlink"/>
    <w:uiPriority w:val="99"/>
    <w:unhideWhenUsed/>
    <w:rsid w:val="00DB7460"/>
    <w:rPr>
      <w:color w:val="0563C1"/>
      <w:u w:val="single"/>
    </w:rPr>
  </w:style>
  <w:style w:type="numbering" w:customStyle="1" w:styleId="11">
    <w:name w:val="Нет списка11"/>
    <w:next w:val="a2"/>
    <w:uiPriority w:val="99"/>
    <w:semiHidden/>
    <w:unhideWhenUsed/>
    <w:rsid w:val="00DB7460"/>
  </w:style>
  <w:style w:type="numbering" w:customStyle="1" w:styleId="21">
    <w:name w:val="Нет списка2"/>
    <w:next w:val="a2"/>
    <w:uiPriority w:val="99"/>
    <w:semiHidden/>
    <w:unhideWhenUsed/>
    <w:rsid w:val="00DB7460"/>
  </w:style>
  <w:style w:type="table" w:customStyle="1" w:styleId="22">
    <w:name w:val="Сетка таблицы2"/>
    <w:basedOn w:val="a1"/>
    <w:next w:val="aa"/>
    <w:uiPriority w:val="39"/>
    <w:rsid w:val="00DB74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uiPriority w:val="39"/>
    <w:rsid w:val="00DB74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39"/>
    <w:rsid w:val="00DB74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DB7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3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alya.Nagaitseva\Desktop\&#1064;&#1072;&#1073;&#1083;&#1086;&#1085;&#1099;\&#1041;&#1083;&#1072;&#1085;&#1082;%20&#1080;&#1089;&#1093;%20&#1087;&#1080;&#1089;&#1100;&#1084;&#1072;_&#1055;&#1088;&#1077;&#1079;&#1080;&#1076;&#1077;&#1085;&#109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86C9D66ABB40E4899EE824286493EBA" ma:contentTypeVersion="0" ma:contentTypeDescription="Создание документа." ma:contentTypeScope="" ma:versionID="fa79e42488b48ffdb0526be9942899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FFB9C-65EA-4BA0-B898-222634323F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D6AB1D-E30E-487C-9D30-2544E5CB06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67E43D-3919-4DB9-AD17-73FDEB8D56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5FB4FD5-55BC-4842-875E-B257E9980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исх письма_Президент</Template>
  <TotalTime>526</TotalTime>
  <Pages>2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IDENTITY</Company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Natalya Nagaitseva</dc:creator>
  <cp:lastModifiedBy>Прокопец Анна Юрьевна</cp:lastModifiedBy>
  <cp:revision>83</cp:revision>
  <cp:lastPrinted>2017-08-31T06:11:00Z</cp:lastPrinted>
  <dcterms:created xsi:type="dcterms:W3CDTF">2024-04-10T23:03:00Z</dcterms:created>
  <dcterms:modified xsi:type="dcterms:W3CDTF">2026-04-13T04:37:00Z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0x010100186C9D66ABB40E4899EE824286493EBA</vt:lpwstr>
  </property>
</Properties>
</file>